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AA2" w:rsidRPr="000B6E63" w:rsidRDefault="008903BD">
      <w:pPr>
        <w:pStyle w:val="PartNumber"/>
        <w:rPr>
          <w:color w:val="FFFFFF"/>
        </w:rPr>
      </w:pPr>
      <w:r>
        <w:t xml:space="preserve">Part Number: </w:t>
      </w:r>
      <w:r w:rsidR="004513B4">
        <w:t>PT347-</w:t>
      </w:r>
      <w:r w:rsidR="002E50A4">
        <w:t>111</w:t>
      </w:r>
      <w:r w:rsidR="007F514B">
        <w:t>70</w:t>
      </w:r>
    </w:p>
    <w:p w:rsidR="004513B4" w:rsidRPr="004513B4" w:rsidRDefault="004513B4">
      <w:pPr>
        <w:sectPr w:rsidR="004513B4" w:rsidRPr="004513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846AA2" w:rsidRDefault="00846AA2">
      <w:pPr>
        <w:pStyle w:val="PrepTitle"/>
      </w:pPr>
      <w:r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846AA2" w:rsidRDefault="00D919D3">
            <w:pPr>
              <w:pStyle w:val="PrepText"/>
              <w:rPr>
                <w:bCs/>
              </w:rPr>
            </w:pPr>
            <w:r>
              <w:rPr>
                <w:bCs/>
              </w:rPr>
              <w:t>Spider</w:t>
            </w:r>
            <w:r w:rsidR="00846AA2">
              <w:rPr>
                <w:bCs/>
              </w:rPr>
              <w:t xml:space="preserve"> Net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</w:tbl>
    <w:p w:rsidR="00846AA2" w:rsidRDefault="00846AA2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</w:tbl>
    <w:p w:rsidR="00846AA2" w:rsidRDefault="00846AA2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</w:tbl>
    <w:p w:rsidR="00846AA2" w:rsidRDefault="00846AA2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4968" w:type="dxa"/>
          </w:tcPr>
          <w:p w:rsidR="00846AA2" w:rsidRDefault="00396894">
            <w:pPr>
              <w:pStyle w:val="PrepText"/>
            </w:pPr>
            <w:r>
              <w:t>None</w:t>
            </w:r>
          </w:p>
        </w:tc>
      </w:tr>
    </w:tbl>
    <w:p w:rsidR="00846AA2" w:rsidRDefault="00846AA2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ToolsRed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6" w:space="0" w:color="auto"/>
            </w:tcBorders>
          </w:tcPr>
          <w:p w:rsidR="00846AA2" w:rsidRDefault="00846AA2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846AA2" w:rsidRDefault="00846AA2">
            <w:pPr>
              <w:pStyle w:val="ToolsRed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846AA2" w:rsidRDefault="00846AA2">
            <w:pPr>
              <w:pStyle w:val="ToolsBlack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846AA2" w:rsidRDefault="00846AA2">
            <w:pPr>
              <w:pStyle w:val="ToolsBlue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ueText"/>
            </w:pPr>
            <w:r>
              <w:t>None</w:t>
            </w:r>
          </w:p>
        </w:tc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</w:tr>
      <w:tr w:rsidR="00846AA2" w:rsidRPr="00CF5BC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846AA2" w:rsidRDefault="00846AA2">
            <w:pPr>
              <w:pStyle w:val="ToolsGreen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GreenText"/>
            </w:pPr>
            <w:r>
              <w:t>None</w:t>
            </w:r>
          </w:p>
        </w:tc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</w:tr>
    </w:tbl>
    <w:p w:rsidR="00846AA2" w:rsidRDefault="00846AA2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4968" w:type="dxa"/>
          </w:tcPr>
          <w:p w:rsidR="00846AA2" w:rsidRDefault="00396894">
            <w:pPr>
              <w:pStyle w:val="PrepText"/>
            </w:pPr>
            <w:r>
              <w:t>All LC &amp; LCh models</w:t>
            </w:r>
          </w:p>
        </w:tc>
      </w:tr>
    </w:tbl>
    <w:p w:rsidR="00846AA2" w:rsidRDefault="00846AA2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Accessory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846AA2" w:rsidRDefault="00846AA2">
            <w:pPr>
              <w:pStyle w:val="PrepText"/>
            </w:pPr>
          </w:p>
        </w:tc>
      </w:tr>
    </w:tbl>
    <w:p w:rsidR="00846AA2" w:rsidRDefault="00846AA2">
      <w:pPr>
        <w:jc w:val="right"/>
        <w:rPr>
          <w:sz w:val="20"/>
        </w:rPr>
      </w:pPr>
      <w:r>
        <w:rPr>
          <w:snapToGrid w:val="0"/>
          <w:sz w:val="20"/>
        </w:rPr>
        <w:t>*</w:t>
      </w:r>
      <w:r w:rsidR="00396894">
        <w:rPr>
          <w:sz w:val="20"/>
        </w:rPr>
        <w:t>Mandatory</w:t>
      </w:r>
    </w:p>
    <w:p w:rsidR="007F51E2" w:rsidRDefault="007F51E2">
      <w:pPr>
        <w:pStyle w:val="PrepTitle"/>
      </w:pPr>
    </w:p>
    <w:p w:rsidR="00846AA2" w:rsidRDefault="00846AA2">
      <w:pPr>
        <w:pStyle w:val="PrepTitle"/>
        <w:rPr>
          <w:b w:val="0"/>
          <w:bCs/>
          <w:sz w:val="20"/>
        </w:rPr>
      </w:pPr>
      <w:r>
        <w:br w:type="column"/>
      </w: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</w:tbl>
    <w:p w:rsidR="00846AA2" w:rsidRDefault="00846AA2">
      <w:pPr>
        <w:pStyle w:val="PrepTitle"/>
      </w:pPr>
      <w:r>
        <w:t>Legend</w:t>
      </w:r>
    </w:p>
    <w:p w:rsidR="00846AA2" w:rsidRDefault="00B52BB2"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-28378</wp:posOffset>
                </wp:positionH>
                <wp:positionV relativeFrom="paragraph">
                  <wp:posOffset>40180</wp:posOffset>
                </wp:positionV>
                <wp:extent cx="3180715" cy="2568575"/>
                <wp:effectExtent l="0" t="0" r="19685" b="3175"/>
                <wp:wrapNone/>
                <wp:docPr id="56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56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6940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259E9" w:rsidRDefault="00D259E9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D259E9" w:rsidRDefault="00D259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D259E9" w:rsidRDefault="00D259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D259E9" w:rsidRDefault="00D259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D259E9" w:rsidRDefault="00D259E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8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569" name="Line 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2.25pt;margin-top:3.15pt;width:250.45pt;height:202.25pt;z-index:25164339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6940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hCLDAAAA3AAAAA8AAABkcnMvZG93bnJldi54bWxEj0FrAjEUhO8F/0N4hd5qVqFStkYpC4Kg&#10;RapevD2S527o5mVJorv66xuh0OMwM98w8+XgWnGlEK1nBZNxAYJYe2O5VnA8rF7fQcSEbLD1TApu&#10;FGG5GD3NsTS+52+67lMtMoRjiQqalLpSyqgbchjHviPO3tkHhynLUEsTsM9w18ppUcykQ8t5ocGO&#10;qob0z/7iFPB2s/ta99qG6kSD1veqOnur1Mvz8PkBItGQ/sN/7bVR8DabwONMPg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OEIsMAAADcAAAADwAAAAAAAAAAAAAAAACf&#10;AgAAZHJzL2Rvd25yZXYueG1sUEsFBgAAAAAEAAQA9wAAAI8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4q78A&#10;AADcAAAADwAAAGRycy9kb3ducmV2LnhtbESPzQrCMBCE74LvEFbwZlMFf6hGEUHwJv48wNqsbbHZ&#10;1CRqfXsjCB6HmfmGWaxaU4snOV9ZVjBMUhDEudUVFwrOp+1gBsIHZI21ZVLwJg+rZbezwEzbFx/o&#10;eQyFiBD2GSooQ2gyKX1ekkGf2IY4elfrDIYoXSG1w1eEm1qO0nQiDVYcF0psaFNSfjs+jIJ9IdeX&#10;1IfcXM19O36f3IabqVL9XruegwjUhn/4195pBePJCL5n4hG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bPirvwAAANwAAAAPAAAAAAAAAAAAAAAAAJgCAABkcnMvZG93bnJl&#10;di54bWxQSwUGAAAAAAQABAD1AAAAhAMAAAAA&#10;" filled="f" stroked="f" strokeweight="1.5pt">
                  <v:textbox inset="1pt,1pt,1pt,1pt">
                    <w:txbxContent>
                      <w:p w:rsidR="00D259E9" w:rsidRDefault="00D259E9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D259E9" w:rsidRDefault="00D259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D259E9" w:rsidRDefault="00D259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D259E9" w:rsidRDefault="00D259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D259E9" w:rsidRDefault="00D259E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2aXGAAAA3AAAAA8AAABkcnMvZG93bnJldi54bWxEj0FrwkAQhe8F/8MyBW91U20lRFcRxRro&#10;xdr24G3ITpPU7GzYXU38926h4PHx5n1v3nzZm0ZcyPnasoLnUQKCuLC65lLB1+f2KQXhA7LGxjIp&#10;uJKH5WLwMMdM244/6HIIpYgQ9hkqqEJoMyl9UZFBP7ItcfR+rDMYonSl1A67CDeNHCfJVBqsOTZU&#10;2NK6ouJ0OJv4Rv2en3Zv6X6zO26/U+ls9/KbKzV87FczEIH6cD/+T+dawet0An9jIgH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/ZpcYAAADcAAAADwAAAAAAAAAAAAAA&#10;AACfAgAAZHJzL2Rvd25yZXYueG1sUEsFBgAAAAAEAAQA9wAAAJIDAAAAAA==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mKHGAAAA3AAAAA8AAABkcnMvZG93bnJldi54bWxEj0FrwkAUhO8F/8PyhF5K3ShqS+oqUSgU&#10;T9VIobfX7GsSzb4Nu1tN/r0rFDwOM/MNs1h1phFncr62rGA8SkAQF1bXXCo45O/PryB8QNbYWCYF&#10;PXlYLQcPC0y1vfCOzvtQighhn6KCKoQ2ldIXFRn0I9sSR+/XOoMhSldK7fAS4aaRkySZS4M1x4UK&#10;W9pUVJz2f0bBut9k2/7o8if++fzSfppn3y9HpR6HXfYGIlAX7uH/9odWMJvP4HYmHgG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eYocYAAADcAAAADwAAAAAAAAAAAAAA&#10;AACfAgAAZHJzL2Rvd25yZXYueG1sUEsFBgAAAAAEAAQA9wAAAJIDAAAAAA=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ApHFAAAA3AAAAA8AAABkcnMvZG93bnJldi54bWxEj0FrwkAUhO8F/8PyBC9FNwoNGl1FpELw&#10;IGh6qLdH9pkNZt+G7Fbjv3cLhR6HmfmGWW1624g7db52rGA6SUAQl07XXCn4KvbjOQgfkDU2jknB&#10;kzxs1oO3FWbaPfhE93OoRISwz1CBCaHNpPSlIYt+4lri6F1dZzFE2VVSd/iIcNvIWZKk0mLNccFg&#10;SztD5e38YxUc+TKdu8PxvdCn/PZZ5OZ7u+iVGg377RJEoD78h//auVbwkabweyYeAbl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QKRxQAAANwAAAAPAAAAAAAAAAAAAAAA&#10;AJ8CAABkcnMvZG93bnJldi54bWxQSwUGAAAAAAQABAD3AAAAkQMAAAAA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8DpPGAAAA3AAAAA8AAABkcnMvZG93bnJldi54bWxEj91qwkAUhO8LvsNyBG9K3VipbWNWkUJA&#10;kEZqS68P2WN+zJ4N2dXEt3eFQi+HmfmGSdaDacSFOldZVjCbRiCIc6srLhT8fKdPbyCcR9bYWCYF&#10;V3KwXo0eEoy17fmLLgdfiABhF6OC0vs2ltLlJRl0U9sSB+9oO4M+yK6QusM+wE0jn6NoIQ1WHBZK&#10;bOmjpPx0OBsFp1/eZ3t09Wd2fN9l/Tyd1Y+pUpPxsFmC8DT4//Bfe6sVvCxe4X4mHA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3wOk8YAAADcAAAADwAAAAAAAAAAAAAA&#10;AACfAgAAZHJzL2Rvd25yZXYueG1sUEsFBgAAAAAEAAQA9wAAAJI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opUMMAAADcAAAADwAAAGRycy9kb3ducmV2LnhtbESPQYvCMBSE78L+h/AW9qaporJWo4gg&#10;9OAerLJeH82zKTYvtYna/fcbQfA4zMw3zGLV2VrcqfWVYwXDQQKCuHC64lLB8bDtf4PwAVlj7ZgU&#10;/JGH1fKjt8BUuwfv6Z6HUkQI+xQVmBCaVEpfGLLoB64hjt7ZtRZDlG0pdYuPCLe1HCXJVFqsOC4Y&#10;bGhjqLjkN6tg/JMZfep2frdPsl+qruPNNXdKfX126zmIQF14h1/tTCuYTG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KKVDDAAAA3AAAAA8AAAAAAAAAAAAA&#10;AAAAoQIAAGRycy9kb3ducmV2LnhtbFBLBQYAAAAABAAEAPkAAACRAwAAAAA=&#10;" strokeweight="2.25pt">
                    <o:lock v:ext="edit" aspectratio="t"/>
                  </v:line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kWEMEAAADcAAAADwAAAGRycy9kb3ducmV2LnhtbERPz2vCMBS+D/wfwhO8zVRxc3RGkcKg&#10;Bz3YDXd9NG9NsXmpSVbrf28Ogx0/vt+b3Wg7MZAPrWMFi3kGgrh2uuVGwdfnx/MbiBCRNXaOScGd&#10;Auy2k6cN5trd+ERDFRuRQjjkqMDE2OdShtqQxTB3PXHifpy3GBP0jdQebyncdnKZZa/SYsupwWBP&#10;haH6Uv1aBatjafT3eAiHU1aeqb2uimvllJpNx/07iEhj/Bf/uUut4GWd5qcz6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qRYQwQAAANwAAAAPAAAAAAAAAAAAAAAA&#10;AKECAABkcnMvZG93bnJldi54bWxQSwUGAAAAAAQABAD5AAAAjwMAAAAA&#10;" strokeweight="2.25pt">
                    <o:lock v:ext="edit" aspectratio="t"/>
                  </v:line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saMYA&#10;AADcAAAADwAAAGRycy9kb3ducmV2LnhtbESPQWsCMRSE70L/Q3iCF6lZpbWyNYoIQqFCca1gb4/k&#10;dXdx87JNUl3/vSkUPA4z8w0zX3a2EWfyoXasYDzKQBBrZ2ouFXzuN48zECEiG2wck4IrBVguHnpz&#10;zI278I7ORSxFgnDIUUEVY5tLGXRFFsPItcTJ+3beYkzSl9J4vCS4beQky6bSYs1pocKW1hXpU/Fr&#10;FQyfptYcjj9X/1W8Hw8fM73aBq3UoN+tXkFE6uI9/N9+MwqeX8bwdy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2saMYAAADcAAAADwAAAAAAAAAAAAAAAACYAgAAZHJz&#10;L2Rvd25yZXYueG1sUEsFBgAAAAAEAAQA9QAAAIsDAAAAAA==&#10;" filled="f" strokeweight="1.5pt"/>
              </v:group>
            </w:pict>
          </mc:Fallback>
        </mc:AlternateContent>
      </w:r>
    </w:p>
    <w:p w:rsidR="00846AA2" w:rsidRDefault="00846AA2"/>
    <w:p w:rsidR="00846AA2" w:rsidRDefault="00846AA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A67EE0" w:rsidRPr="00CF5BCA" w:rsidRDefault="00A67EE0">
      <w:pPr>
        <w:pStyle w:val="Header"/>
        <w:tabs>
          <w:tab w:val="clear" w:pos="4320"/>
          <w:tab w:val="clear" w:pos="8640"/>
        </w:tabs>
        <w:rPr>
          <w:sz w:val="8"/>
        </w:rPr>
      </w:pPr>
    </w:p>
    <w:p w:rsidR="00914D19" w:rsidRDefault="00B52BB2" w:rsidP="00A67EE0">
      <w:pPr>
        <w:pStyle w:val="Header"/>
        <w:tabs>
          <w:tab w:val="clear" w:pos="4320"/>
          <w:tab w:val="clea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12065</wp:posOffset>
                </wp:positionV>
                <wp:extent cx="3182620" cy="2130425"/>
                <wp:effectExtent l="15240" t="12700" r="12065" b="9525"/>
                <wp:wrapNone/>
                <wp:docPr id="559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620" cy="213042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BF284" id="Rectangle 368" o:spid="_x0000_s1026" style="position:absolute;margin-left:-2.25pt;margin-top:.95pt;width:250.6pt;height:167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" filled="f" strokeweight="1.5pt"/>
            </w:pict>
          </mc:Fallback>
        </mc:AlternateContent>
      </w:r>
    </w:p>
    <w:p w:rsidR="00CD27D1" w:rsidRDefault="00B52BB2" w:rsidP="00A67EE0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651584" behindDoc="0" locked="0" layoutInCell="1" allowOverlap="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2933065" cy="1863090"/>
            <wp:effectExtent l="0" t="0" r="635" b="3810"/>
            <wp:wrapSquare wrapText="bothSides"/>
            <wp:docPr id="558" name="Picture 552" descr="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page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D1" w:rsidRDefault="00B52BB2" w:rsidP="00A67EE0">
      <w:pPr>
        <w:pStyle w:val="Header"/>
        <w:tabs>
          <w:tab w:val="clear" w:pos="4320"/>
          <w:tab w:val="clear" w:pos="8640"/>
        </w:tabs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125730</wp:posOffset>
                </wp:positionV>
                <wp:extent cx="3180715" cy="2435225"/>
                <wp:effectExtent l="15240" t="10160" r="13970" b="12065"/>
                <wp:wrapNone/>
                <wp:docPr id="555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43522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422E6" id="Rectangle 302" o:spid="_x0000_s1026" style="position:absolute;margin-left:-2.25pt;margin-top:9.9pt;width:250.45pt;height:191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" filled="f" strokeweight="1.5pt"/>
            </w:pict>
          </mc:Fallback>
        </mc:AlternateContent>
      </w: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  <w:r w:rsidRPr="00914D19">
        <w:rPr>
          <w:sz w:val="20"/>
        </w:rPr>
        <w:t>Care must be taken when installing this accessory to ensure damage does not occur to the vehicle.  The installation of this accessory should follow approved guidelines to ensure a quality installation.</w:t>
      </w: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  <w:r w:rsidRPr="00914D19">
        <w:rPr>
          <w:sz w:val="20"/>
        </w:rPr>
        <w:t>These guidelines can be found in the "Accessory Installation Practices" document.</w:t>
      </w: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  <w:r w:rsidRPr="00914D19">
        <w:rPr>
          <w:sz w:val="20"/>
        </w:rPr>
        <w:t>This document covers such items as:-</w:t>
      </w:r>
    </w:p>
    <w:p w:rsidR="00914D19" w:rsidRPr="00914D19" w:rsidRDefault="00A67EE0" w:rsidP="00914D19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Vehicle Protection (use of covers and blankets, cleaning chemicals, etc.).</w:t>
      </w:r>
    </w:p>
    <w:p w:rsidR="00914D19" w:rsidRPr="00914D19" w:rsidRDefault="00A67EE0" w:rsidP="00914D19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Safety (eye protection, rechecking torque procedure, etc.).</w:t>
      </w:r>
    </w:p>
    <w:p w:rsidR="00914D19" w:rsidRPr="00914D19" w:rsidRDefault="00A67EE0" w:rsidP="00A67EE0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Vehicle Disassembly/Reassembly (panel removal, part storage, etc.).</w:t>
      </w:r>
    </w:p>
    <w:p w:rsidR="00914D19" w:rsidRPr="00914D19" w:rsidRDefault="00A67EE0" w:rsidP="00914D19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Electrical Component Disassembly/Reassembly (battery disconnection, connector removal, etc.).</w:t>
      </w: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</w:p>
    <w:p w:rsidR="00F52122" w:rsidRDefault="00914D19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  <w:r w:rsidRPr="00914D19">
        <w:rPr>
          <w:sz w:val="20"/>
        </w:rPr>
        <w:t>Please see your</w:t>
      </w:r>
      <w:r w:rsidR="00D15907">
        <w:rPr>
          <w:sz w:val="20"/>
        </w:rPr>
        <w:t xml:space="preserve"> Lexus</w:t>
      </w:r>
      <w:r w:rsidRPr="00914D19">
        <w:rPr>
          <w:sz w:val="20"/>
        </w:rPr>
        <w:t xml:space="preserve"> dealer for a copy of this document.</w:t>
      </w:r>
    </w:p>
    <w:p w:rsidR="00CF5BCA" w:rsidRDefault="00CF5BCA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</w:p>
    <w:p w:rsidR="007B12EC" w:rsidRDefault="00B5070B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  <w:bookmarkStart w:id="0" w:name="_GoBack"/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6306</wp:posOffset>
                </wp:positionH>
                <wp:positionV relativeFrom="paragraph">
                  <wp:posOffset>-14233</wp:posOffset>
                </wp:positionV>
                <wp:extent cx="6429809" cy="2440818"/>
                <wp:effectExtent l="0" t="0" r="28575" b="17145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809" cy="2440818"/>
                          <a:chOff x="0" y="0"/>
                          <a:chExt cx="6429809" cy="2440818"/>
                        </a:xfrm>
                      </wpg:grpSpPr>
                      <wps:wsp>
                        <wps:cNvPr id="5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1752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9E9" w:rsidRPr="00BD7B13" w:rsidRDefault="00D259E9" w:rsidP="00681068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BD7B13">
                                <w:rPr>
                                  <w:rFonts w:ascii="Arial" w:hAnsi="Arial" w:cs="Arial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 78"/>
                        <wpg:cNvGrpSpPr/>
                        <wpg:grpSpPr>
                          <a:xfrm>
                            <a:off x="47297" y="346842"/>
                            <a:ext cx="6382512" cy="2093976"/>
                            <a:chOff x="0" y="0"/>
                            <a:chExt cx="6382144" cy="2089763"/>
                          </a:xfrm>
                        </wpg:grpSpPr>
                        <pic:pic xmlns:pic="http://schemas.openxmlformats.org/drawingml/2006/picture">
                          <pic:nvPicPr>
                            <pic:cNvPr id="553" name="Picture 553" descr="Step with Arrow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1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6324" y="149772"/>
                              <a:ext cx="2828925" cy="1802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46" name="AutoShape 518"/>
                          <wps:cNvSpPr>
                            <a:spLocks noChangeArrowheads="1"/>
                          </wps:cNvSpPr>
                          <wps:spPr bwMode="auto">
                            <a:xfrm rot="4633793">
                              <a:off x="1631731" y="1261241"/>
                              <a:ext cx="297815" cy="885825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583"/>
                          <wps:cNvSpPr>
                            <a:spLocks noChangeArrowheads="1"/>
                          </wps:cNvSpPr>
                          <wps:spPr bwMode="auto">
                            <a:xfrm rot="-3264589">
                              <a:off x="4528645" y="1146941"/>
                              <a:ext cx="297815" cy="885825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6" name="Picture 556" descr="clic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51793"/>
                              <a:ext cx="1455420" cy="1537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7" name="Picture 557" descr="clic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6724" y="551793"/>
                              <a:ext cx="1455420" cy="1537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548" name="Group 522"/>
                          <wpg:cNvGrpSpPr>
                            <a:grpSpLocks/>
                          </wpg:cNvGrpSpPr>
                          <wpg:grpSpPr bwMode="auto">
                            <a:xfrm>
                              <a:off x="283780" y="0"/>
                              <a:ext cx="895350" cy="1266825"/>
                              <a:chOff x="10790" y="1343"/>
                              <a:chExt cx="1410" cy="1995"/>
                            </a:xfrm>
                          </wpg:grpSpPr>
                          <pic:pic xmlns:pic="http://schemas.openxmlformats.org/drawingml/2006/picture">
                            <pic:nvPicPr>
                              <pic:cNvPr id="549" name="Picture 5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0" y="1343"/>
                                <a:ext cx="1410" cy="8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50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88" y="1875"/>
                                <a:ext cx="172" cy="3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AutoShape 5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88" y="1925"/>
                                <a:ext cx="105" cy="13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AutoShape 5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93" y="1925"/>
                                <a:ext cx="67" cy="14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9" name="Group 559"/>
                          <wpg:cNvGrpSpPr>
                            <a:grpSpLocks/>
                          </wpg:cNvGrpSpPr>
                          <wpg:grpSpPr bwMode="auto">
                            <a:xfrm>
                              <a:off x="5242035" y="0"/>
                              <a:ext cx="895350" cy="1266825"/>
                              <a:chOff x="10790" y="1343"/>
                              <a:chExt cx="1410" cy="199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5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0" y="1343"/>
                                <a:ext cx="1410" cy="8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1" name="Rectangle 5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88" y="1875"/>
                                <a:ext cx="172" cy="3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88" y="1925"/>
                                <a:ext cx="105" cy="13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5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93" y="1925"/>
                                <a:ext cx="67" cy="14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0" o:spid="_x0000_s1037" style="position:absolute;margin-left:.5pt;margin-top:-1.1pt;width:506.3pt;height:192.2pt;z-index:251657728" coordsize="64298,24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width:3017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x2sQA&#10;AADcAAAADwAAAGRycy9kb3ducmV2LnhtbESPQWuDQBSE74H+h+UVcpG4pk3aYl1DEUJ6C01Lzg/3&#10;VUX3rbhrNP8+WyjkOMzMN0y2m00nLjS4xrKCdZyAIC6tbrhS8PO9X72BcB5ZY2eZFFzJwS5/WGSY&#10;ajvxF11OvhIBwi5FBbX3fSqlK2sy6GLbEwfv1w4GfZBDJfWAU4CbTj4lyYs02HBYqLGnoqayPY0m&#10;UKbXQ7Q+PJ+7Nhp9gceokG5Uavk4f7yD8DT7e/i//akVbLcb+DsTjo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MdrEAAAA3AAAAA8AAAAAAAAAAAAAAAAAmAIAAGRycy9k&#10;b3ducmV2LnhtbFBLBQYAAAAABAAEAPUAAACJAwAAAAA=&#10;" fillcolor="#bfbfbf">
                  <v:textbox>
                    <w:txbxContent>
                      <w:p w:rsidR="00D259E9" w:rsidRPr="00BD7B13" w:rsidRDefault="00D259E9" w:rsidP="00681068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BD7B13">
                          <w:rPr>
                            <w:rFonts w:ascii="Arial" w:hAnsi="Arial" w:cs="Arial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group id="Group 78" o:spid="_x0000_s1039" style="position:absolute;left:472;top:3468;width:63826;height:20940" coordsize="63821,20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Picture 553" o:spid="_x0000_s1040" type="#_x0000_t75" alt="Step with Arrows" style="position:absolute;left:17263;top:1497;width:28289;height:18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MPYjFAAAA3AAAAA8AAABkcnMvZG93bnJldi54bWxEj0FrwkAUhO8F/8PyBG91Y8VSomso0kIP&#10;XjSFenzNPrNpsm9jdo3Jv3cLhR6HmfmG2WSDbURPna8cK1jMExDEhdMVlwo+8/fHFxA+IGtsHJOC&#10;kTxk28nDBlPtbnyg/hhKESHsU1RgQmhTKX1hyKKfu5Y4emfXWQxRdqXUHd4i3DbyKUmepcWK44LB&#10;lnaGivp4tQpOpsf9/q0vvy7f487np/xajz9KzabD6xpEoCH8h//aH1rBarWE3zPxCMjt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TD2IxQAAANwAAAAPAAAAAAAAAAAAAAAA&#10;AJ8CAABkcnMvZG93bnJldi54bWxQSwUGAAAAAAQABAD3AAAAkQMAAAAA&#10;" stroked="t">
                    <v:imagedata r:id="rId29" o:title="Step with Arrows" cropright="6649f"/>
                    <v:path arrowok="t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18" o:spid="_x0000_s1041" type="#_x0000_t5" style="position:absolute;left:16317;top:12612;width:2978;height:8858;rotation:50613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oucQA&#10;AADcAAAADwAAAGRycy9kb3ducmV2LnhtbESPQWvCQBSE70L/w/IKvemmQWNJXaUUhJ4K1Rw8vmaf&#10;Sdrs25B91fXfdwXB4zAz3zCrTXS9OtEYOs8GnmcZKOLa244bA9V+O30BFQTZYu+ZDFwowGb9MFlh&#10;af2Zv+i0k0YlCIcSDbQiQ6l1qFtyGGZ+IE7e0Y8OJcmx0XbEc4K7XudZVmiHHaeFFgd6b6n+3f05&#10;A/F7/yPLeX2MW5vL53A5VEV+MObpMb69ghKKcg/f2h/WwGJewPVMOg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aLnEAAAA3AAAAA8AAAAAAAAAAAAAAAAAmAIAAGRycy9k&#10;b3ducmV2LnhtbFBLBQYAAAAABAAEAPUAAACJAwAAAAA=&#10;" adj="0" fillcolor="black" stroked="f" strokecolor="#f2f2f2" strokeweight="3pt">
                    <v:shadow on="t" color="#7f7f7f" opacity=".5" offset="1pt"/>
                  </v:shape>
                  <v:shape id="AutoShape 583" o:spid="_x0000_s1042" type="#_x0000_t5" style="position:absolute;left:45286;top:11469;width:2978;height:8858;rotation:-35658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UGcQA&#10;AADbAAAADwAAAGRycy9kb3ducmV2LnhtbESPQWvCQBCF7wX/wzKCF9GNIqKpq0hoSk8Wo5fehuw0&#10;Cc3OhuxW03/fOQjeZnhv3vtmdxhcq27Uh8azgcU8AUVcettwZeB6yWcbUCEiW2w9k4E/CnDYj152&#10;mFp/5zPdilgpCeGQooE6xi7VOpQ1OQxz3xGL9u17h1HWvtK2x7uEu1Yvk2StHTYsDTV2lNVU/hS/&#10;zsBb8ZV/rqbNe6bz7LiYOlud1ltjJuPh+Aoq0hCf5sf1hxV8gZVfZAC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VBnEAAAA2wAAAA8AAAAAAAAAAAAAAAAAmAIAAGRycy9k&#10;b3ducmV2LnhtbFBLBQYAAAAABAAEAPUAAACJAwAAAAA=&#10;" adj="0" fillcolor="black" stroked="f" strokecolor="#f2f2f2" strokeweight="3pt">
                    <v:shadow on="t" color="#7f7f7f" opacity=".5" offset="1pt"/>
                  </v:shape>
                  <v:shape id="Picture 556" o:spid="_x0000_s1043" type="#_x0000_t75" alt="click" style="position:absolute;top:5517;width:14554;height:1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5/DfFAAAA3AAAAA8AAABkcnMvZG93bnJldi54bWxEj0FrwkAUhO+F/oflFbw1G0WlpK4iBVEv&#10;ilpovT2yr9nQ7NuQXU3017uC4HGYmW+YyayzlThT40vHCvpJCoI4d7rkQsH3YfH+AcIHZI2VY1Jw&#10;IQ+z6evLBDPtWt7ReR8KESHsM1RgQqgzKX1uyKJPXE0cvT/XWAxRNoXUDbYRbis5SNOxtFhyXDBY&#10;05eh/H9/sgqWGzlw8jLvX4fmd71ujz/HdrtUqvfWzT9BBOrCM/xor7SC0WgM9zPx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+fw3xQAAANwAAAAPAAAAAAAAAAAAAAAA&#10;AJ8CAABkcnMvZG93bnJldi54bWxQSwUGAAAAAAQABAD3AAAAkQMAAAAA&#10;" stroked="t">
                    <v:imagedata r:id="rId30" o:title="click"/>
                    <v:path arrowok="t"/>
                  </v:shape>
                  <v:shape id="Picture 557" o:spid="_x0000_s1044" type="#_x0000_t75" alt="click" style="position:absolute;left:49267;top:5517;width:14554;height:1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uwjEAAAA3AAAAA8AAABkcnMvZG93bnJldi54bWxEj0FrwkAUhO9C/8PyCr3ppkJqSd2EViwV&#10;PJnm0OMj+0xis2/D7mrSf+8WBI/DzHzDrIvJ9OJCzneWFTwvEhDEtdUdNwqq78/5KwgfkDX2lknB&#10;H3ko8ofZGjNtRz7QpQyNiBD2GSpoQxgyKX3dkkG/sANx9I7WGQxRukZqh2OEm14uk+RFGuw4LrQ4&#10;0Kal+rc8GwWbj/PXfuq2P25vSq6ks6d0tEo9PU7vbyACTeEevrV3WkGaruD/TDwC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juwjEAAAA3AAAAA8AAAAAAAAAAAAAAAAA&#10;nwIAAGRycy9kb3ducmV2LnhtbFBLBQYAAAAABAAEAPcAAACQAwAAAAA=&#10;" stroked="t">
                    <v:imagedata r:id="rId31" o:title="click"/>
                    <v:path arrowok="t"/>
                  </v:shape>
                  <v:group id="Group 522" o:spid="_x0000_s1045" style="position:absolute;left:2837;width:8954;height:12668" coordorigin="10790,1343" coordsize="141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shape id="Picture 523" o:spid="_x0000_s1046" type="#_x0000_t75" style="position:absolute;left:10790;top:1343;width:1410;height: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OTTFAAAA3AAAAA8AAABkcnMvZG93bnJldi54bWxEj0FrAjEUhO+C/yE8oZeiWYtWuzWKCGLB&#10;g1YXvL5uXrOLm5dlE3X9901B8DjMzDfMbNHaSlyp8aVjBcNBAoI4d7pkoyA7rvtTED4ga6wck4I7&#10;eVjMu50Zptrd+Juuh2BEhLBPUUERQp1K6fOCLPqBq4mj9+saiyHKxkjd4C3CbSXfkuRdWiw5LhRY&#10;06qg/Hy4WAWn/fh1ObHboTG03Ux398ztfjKlXnrt8hNEoDY8w4/2l1YwHn3A/5l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lTk0xQAAANwAAAAPAAAAAAAAAAAAAAAA&#10;AJ8CAABkcnMvZG93bnJldi54bWxQSwUGAAAAAAQABAD3AAAAkQMAAAAA&#10;">
                      <v:imagedata r:id="rId32" o:title=""/>
                    </v:shape>
                    <v:rect id="Rectangle 524" o:spid="_x0000_s1047" style="position:absolute;left:11388;top:1875;width:17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jNMEA&#10;AADcAAAADwAAAGRycy9kb3ducmV2LnhtbERPy4rCMBTdD/gP4QruxkSdFq1GEUEQxln4ALeX5toW&#10;m5vaRO38/WQhzPJw3otVZ2vxpNZXjjWMhgoEce5MxYWG82n7OQXhA7LB2jFp+CUPq2XvY4GZcS8+&#10;0PMYChFD2GeooQyhyaT0eUkW/dA1xJG7utZiiLAtpGnxFcNtLcdKpdJixbGhxIY2JeW348NqwPTL&#10;3H+uk/3p+5HirOjUNrkorQf9bj0HEagL/+K3e2c0JEmcH8/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0IzTBAAAA3AAAAA8AAAAAAAAAAAAAAAAAmAIAAGRycy9kb3du&#10;cmV2LnhtbFBLBQYAAAAABAAEAPUAAACGAwAAAAA=&#10;" stroked="f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25" o:spid="_x0000_s1048" type="#_x0000_t32" style="position:absolute;left:11388;top:1925;width:105;height:1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yIssUAAADcAAAADwAAAGRycy9kb3ducmV2LnhtbESPQWsCMRSE7wX/Q3iCt5pVaimrUaTF&#10;YoVSaj14fGyem+jmZUniuv33TaHQ4zAz3zCLVe8a0VGI1rOCybgAQVx5bblWcPja3D+BiAlZY+OZ&#10;FHxThNVycLfAUvsbf1K3T7XIEI4lKjAptaWUsTLkMI59S5y9kw8OU5ahljrgLcNdI6dF8SgdWs4L&#10;Blt6NlRd9len4OW8s+u3j93D0V7P4fX90ncGjVKjYb+eg0jUp//wX3urFcxmE/g9k4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yIssUAAADcAAAADwAAAAAAAAAA&#10;AAAAAAChAgAAZHJzL2Rvd25yZXYueG1sUEsFBgAAAAAEAAQA+QAAAJMDAAAAAA==&#10;" strokeweight=".5pt"/>
                    <v:shape id="AutoShape 526" o:spid="_x0000_s1049" type="#_x0000_t32" style="position:absolute;left:11493;top:1925;width:67;height:14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436cQAAADcAAAADwAAAGRycy9kb3ducmV2LnhtbESPQWvCQBSE70L/w/IK3nQTwSKpawiF&#10;QlVaMHrp7ZF9JrHZt2F3NfHfdwsFj8PMfMOs89F04kbOt5YVpPMEBHFldcu1gtPxfbYC4QOyxs4y&#10;KbiTh3zzNFljpu3AB7qVoRYRwj5DBU0IfSalrxoy6Oe2J47e2TqDIUpXS+1wiHDTyUWSvEiDLceF&#10;Bnt6a6j6Ka9GgWnHcvtZf7ldZTD9vhwKKvaDUtPnsXgFEWgMj/B/+0MrWC4X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jfpxAAAANwAAAAPAAAAAAAAAAAA&#10;AAAAAKECAABkcnMvZG93bnJldi54bWxQSwUGAAAAAAQABAD5AAAAkgMAAAAA&#10;" strokeweight=".5pt"/>
                  </v:group>
                  <v:group id="Group 559" o:spid="_x0000_s1050" style="position:absolute;left:52420;width:8953;height:12668" coordorigin="10790,1343" coordsize="141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Picture 560" o:spid="_x0000_s1051" type="#_x0000_t75" style="position:absolute;left:10790;top:1343;width:1410;height: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YGGHCAAAA2wAAAA8AAABkcnMvZG93bnJldi54bWxET89rwjAUvg/8H8ITdhkzrbAp1ShFkA16&#10;cGph12fzTIvNS2kybf/75TDY8eP7vd4OthV36n3jWEE6S0AQV043bBSU5/3rEoQPyBpbx6RgJA/b&#10;zeRpjZl2Dz7S/RSMiCHsM1RQh9BlUvqqJot+5jriyF1dbzFE2Bupe3zEcNvKeZK8S4sNx4YaO9rV&#10;VN1OP1bB99fbS76wRWoMFR/Lw1i6w6VU6nk65CsQgYbwL/5zf2oF87g+fo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2BhhwgAAANsAAAAPAAAAAAAAAAAAAAAAAJ8C&#10;AABkcnMvZG93bnJldi54bWxQSwUGAAAAAAQABAD3AAAAjgMAAAAA&#10;">
                      <v:imagedata r:id="rId32" o:title=""/>
                    </v:shape>
                    <v:rect id="Rectangle 561" o:spid="_x0000_s1052" style="position:absolute;left:11388;top:1875;width:17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0AMQA&#10;AADbAAAADwAAAGRycy9kb3ducmV2LnhtbESPQWvCQBSE7wX/w/IK3uqu2oYaXaUUAkLbg4nQ6yP7&#10;TEKzb2N2jfHfdwsFj8PMfMNsdqNtxUC9bxxrmM8UCOLSmYYrDccie3oF4QOywdYxabiRh9128rDB&#10;1LgrH2jIQyUihH2KGuoQulRKX9Zk0c9cRxy9k+sthij7SpoerxFuW7lQKpEWG44LNXb0XlP5k1+s&#10;BkyezfnrtPwsPi4JrqpRZS/fSuvp4/i2BhFoDPfwf3tvNCz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9ADEAAAA2wAAAA8AAAAAAAAAAAAAAAAAmAIAAGRycy9k&#10;b3ducmV2LnhtbFBLBQYAAAAABAAEAPUAAACJAwAAAAA=&#10;" stroked="f"/>
                    <v:shape id="AutoShape 562" o:spid="_x0000_s1053" type="#_x0000_t32" style="position:absolute;left:11388;top:1925;width:105;height:1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lOzsQAAADbAAAADwAAAGRycy9kb3ducmV2LnhtbESPQWsCMRSE74X+h/AK3mq2S5GyGkUs&#10;LVUoperB42Pz3EQ3L0sS1/XfN4VCj8PMfMPMFoNrRU8hWs8KnsYFCOLaa8uNgv3u7fEFREzIGlvP&#10;pOBGERbz+7sZVtpf+Zv6bWpEhnCsUIFJqaukjLUhh3HsO+LsHX1wmLIMjdQBrxnuWlkWxUQ6tJwX&#10;DHa0MlSftxen4PW0scv11+b5YC+n8P55HnqDRqnRw7Ccgkg0pP/wX/tDKyhL+P2Sf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U7OxAAAANsAAAAPAAAAAAAAAAAA&#10;AAAAAKECAABkcnMvZG93bnJldi54bWxQSwUGAAAAAAQABAD5AAAAkgMAAAAA&#10;" strokeweight=".5pt"/>
                    <v:shape id="AutoShape 563" o:spid="_x0000_s1054" type="#_x0000_t32" style="position:absolute;left:11493;top:1925;width:67;height:14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FrcQAAADbAAAADwAAAGRycy9kb3ducmV2LnhtbESPQWvCQBSE74X+h+UVems2sSAluoZQ&#10;KGilBaMXb4/sM4lm34bdrYn/visUehxm5htmWUymF1dyvrOsIEtSEMS11R03Cg77j5c3ED4ga+wt&#10;k4IbeShWjw9LzLUdeUfXKjQiQtjnqKANYcil9HVLBn1iB+LonawzGKJ0jdQOxwg3vZyl6Vwa7Dgu&#10;tDjQe0v1pfoxCkw3VZuv5tt91gaz43lXUrkdlXp+msoFiEBT+A//tddawewV7l/i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28WtxAAAANsAAAAPAAAAAAAAAAAA&#10;AAAAAKECAABkcnMvZG93bnJldi54bWxQSwUGAAAAAAQABAD5AAAAkgMAAAAA&#10;" strokeweight=".5pt"/>
                  </v:group>
                </v:group>
              </v:group>
            </w:pict>
          </mc:Fallback>
        </mc:AlternateContent>
      </w:r>
      <w:bookmarkEnd w:id="0"/>
    </w:p>
    <w:p w:rsidR="00013A6D" w:rsidRDefault="00013A6D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</w:p>
    <w:p w:rsidR="00013A6D" w:rsidRDefault="00013A6D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</w:p>
    <w:p w:rsidR="00DB270B" w:rsidRPr="00914D19" w:rsidRDefault="00DB270B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  <w:sectPr w:rsidR="00DB270B" w:rsidRPr="00914D19" w:rsidSect="00C41981">
          <w:headerReference w:type="default" r:id="rId33"/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846AA2" w:rsidRDefault="00B52BB2" w:rsidP="002F69E0">
      <w:pPr>
        <w:pStyle w:val="ProcLevel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-2743200</wp:posOffset>
            </wp:positionH>
            <wp:positionV relativeFrom="paragraph">
              <wp:posOffset>154305</wp:posOffset>
            </wp:positionV>
            <wp:extent cx="225425" cy="210820"/>
            <wp:effectExtent l="0" t="0" r="3175" b="0"/>
            <wp:wrapNone/>
            <wp:docPr id="119" name="Picture 119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afety_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154305</wp:posOffset>
            </wp:positionV>
            <wp:extent cx="244475" cy="228600"/>
            <wp:effectExtent l="0" t="0" r="3175" b="0"/>
            <wp:wrapNone/>
            <wp:docPr id="123" name="Picture 12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tool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154305</wp:posOffset>
            </wp:positionV>
            <wp:extent cx="226060" cy="217170"/>
            <wp:effectExtent l="0" t="0" r="2540" b="0"/>
            <wp:wrapNone/>
            <wp:docPr id="120" name="Picture 12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top_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-3314700</wp:posOffset>
            </wp:positionH>
            <wp:positionV relativeFrom="paragraph">
              <wp:posOffset>154305</wp:posOffset>
            </wp:positionV>
            <wp:extent cx="226060" cy="210820"/>
            <wp:effectExtent l="0" t="0" r="2540" b="0"/>
            <wp:wrapNone/>
            <wp:docPr id="118" name="Picture 11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aution_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57A" w:rsidRDefault="0073357A">
      <w:pPr>
        <w:rPr>
          <w:szCs w:val="20"/>
        </w:rPr>
      </w:pPr>
    </w:p>
    <w:p w:rsidR="00012E6B" w:rsidRDefault="00B52BB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151765</wp:posOffset>
                </wp:positionV>
                <wp:extent cx="109220" cy="176530"/>
                <wp:effectExtent l="0" t="0" r="0" b="0"/>
                <wp:wrapNone/>
                <wp:docPr id="547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D3620" id="Rectangle 390" o:spid="_x0000_s1026" style="position:absolute;margin-left:41.5pt;margin-top:11.95pt;width:8.6pt;height:13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" stroked="f"/>
            </w:pict>
          </mc:Fallback>
        </mc:AlternateContent>
      </w:r>
    </w:p>
    <w:p w:rsidR="00012E6B" w:rsidRDefault="00012E6B">
      <w:pPr>
        <w:rPr>
          <w:szCs w:val="20"/>
        </w:rPr>
      </w:pPr>
    </w:p>
    <w:p w:rsidR="00012E6B" w:rsidRDefault="00012E6B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/>
    <w:p w:rsidR="008D58B0" w:rsidRDefault="008D58B0"/>
    <w:p w:rsidR="008D58B0" w:rsidRDefault="008D58B0"/>
    <w:p w:rsidR="00013A6D" w:rsidRDefault="00B52BB2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147955</wp:posOffset>
                </wp:positionV>
                <wp:extent cx="6491605" cy="0"/>
                <wp:effectExtent l="15875" t="20955" r="17145" b="17145"/>
                <wp:wrapNone/>
                <wp:docPr id="545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16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D9E0D" id="AutoShape 295" o:spid="_x0000_s1026" type="#_x0000_t32" style="position:absolute;margin-left:-1.15pt;margin-top:11.65pt;width:511.1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" strokeweight="2.25pt"/>
            </w:pict>
          </mc:Fallback>
        </mc:AlternateContent>
      </w:r>
    </w:p>
    <w:p w:rsidR="00CF5BCA" w:rsidRDefault="00BD7B13"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6306</wp:posOffset>
                </wp:positionH>
                <wp:positionV relativeFrom="paragraph">
                  <wp:posOffset>149137</wp:posOffset>
                </wp:positionV>
                <wp:extent cx="6440214" cy="2421584"/>
                <wp:effectExtent l="0" t="0" r="17780" b="1714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214" cy="2421584"/>
                          <a:chOff x="0" y="0"/>
                          <a:chExt cx="6440214" cy="2421584"/>
                        </a:xfrm>
                      </wpg:grpSpPr>
                      <wps:wsp>
                        <wps:cNvPr id="5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1752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9E9" w:rsidRPr="00BD7B13" w:rsidRDefault="00D259E9" w:rsidP="00607335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BD7B13">
                                <w:rPr>
                                  <w:rFonts w:ascii="Arial" w:hAnsi="Arial" w:cs="Arial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39414" y="181304"/>
                            <a:ext cx="6400800" cy="2240280"/>
                            <a:chOff x="0" y="0"/>
                            <a:chExt cx="6404523" cy="2238265"/>
                          </a:xfrm>
                        </wpg:grpSpPr>
                        <pic:pic xmlns:pic="http://schemas.openxmlformats.org/drawingml/2006/picture">
                          <pic:nvPicPr>
                            <pic:cNvPr id="564" name="Picture 564" descr="Step with Arrow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1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7855" y="0"/>
                              <a:ext cx="2828925" cy="1802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2" name="AutoShape 567"/>
                          <wps:cNvSpPr>
                            <a:spLocks noChangeArrowheads="1"/>
                          </wps:cNvSpPr>
                          <wps:spPr bwMode="auto">
                            <a:xfrm rot="40306479">
                              <a:off x="4359165" y="543911"/>
                              <a:ext cx="297815" cy="143129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0" name="Picture 580" descr="Clip back1b"/>
                            <pic:cNvPicPr>
                              <a:picLocks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0373" y="701565"/>
                              <a:ext cx="1454150" cy="1536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6" name="AutoShape 582"/>
                          <wps:cNvSpPr>
                            <a:spLocks noChangeArrowheads="1"/>
                          </wps:cNvSpPr>
                          <wps:spPr bwMode="auto">
                            <a:xfrm rot="46106334">
                              <a:off x="1698736" y="547851"/>
                              <a:ext cx="297815" cy="15068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38100" algn="ctr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581" descr="Clip back2b"/>
                            <pic:cNvPicPr>
                              <a:picLocks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01565"/>
                              <a:ext cx="1454150" cy="153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27" name="Group 569"/>
                          <wpg:cNvGrpSpPr>
                            <a:grpSpLocks/>
                          </wpg:cNvGrpSpPr>
                          <wpg:grpSpPr bwMode="auto">
                            <a:xfrm>
                              <a:off x="283780" y="126124"/>
                              <a:ext cx="895350" cy="1266825"/>
                              <a:chOff x="10790" y="1343"/>
                              <a:chExt cx="1410" cy="1995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Picture 57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0" y="1343"/>
                                <a:ext cx="1410" cy="8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9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88" y="1875"/>
                                <a:ext cx="172" cy="3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AutoShape 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88" y="1925"/>
                                <a:ext cx="105" cy="13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5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93" y="1925"/>
                                <a:ext cx="67" cy="14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" name="Group 574"/>
                          <wpg:cNvGrpSpPr>
                            <a:grpSpLocks/>
                          </wpg:cNvGrpSpPr>
                          <wpg:grpSpPr bwMode="auto">
                            <a:xfrm>
                              <a:off x="5242035" y="126124"/>
                              <a:ext cx="895350" cy="1266825"/>
                              <a:chOff x="10790" y="1343"/>
                              <a:chExt cx="1410" cy="199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57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90" y="1343"/>
                                <a:ext cx="1410" cy="8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5" name="Rectangle 5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88" y="1875"/>
                                <a:ext cx="172" cy="3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AutoShape 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88" y="1925"/>
                                <a:ext cx="105" cy="13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5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493" y="1925"/>
                                <a:ext cx="67" cy="14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7" o:spid="_x0000_s1055" style="position:absolute;margin-left:.5pt;margin-top:11.75pt;width:507.1pt;height:190.7pt;z-index:251666944" coordsize="64402,242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">
                <v:shape id="_x0000_s1056" type="#_x0000_t202" style="position:absolute;width:3017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nB8QA&#10;AADcAAAADwAAAGRycy9kb3ducmV2LnhtbESPzWrDMBCE74W8g9hALyaR3aZpcSKbYAjprTQJPS/W&#10;1jaxVsaSf/L2VaHQ4zAz3zD7fDatGKl3jWUFyToGQVxa3XCl4Ho5rt5AOI+ssbVMCu7kIM8WD3tM&#10;tZ34k8azr0SAsEtRQe19l0rpypoMurXtiIP3bXuDPsi+krrHKcBNK5/ieCsNNhwWauyoqKm8nQcT&#10;KNPrKUpOz1/tLRp8gR9RId2g1ONyPuxAeJr9f/iv/a4VvGw2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2pwfEAAAA3AAAAA8AAAAAAAAAAAAAAAAAmAIAAGRycy9k&#10;b3ducmV2LnhtbFBLBQYAAAAABAAEAPUAAACJAwAAAAA=&#10;" fillcolor="#bfbfbf">
                  <v:textbox>
                    <w:txbxContent>
                      <w:p w:rsidR="00D259E9" w:rsidRPr="00BD7B13" w:rsidRDefault="00D259E9" w:rsidP="00607335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BD7B13">
                          <w:rPr>
                            <w:rFonts w:ascii="Arial" w:hAnsi="Arial" w:cs="Arial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group id="Group 74" o:spid="_x0000_s1057" style="position:absolute;left:394;top:1813;width:64008;height:22402" coordsize="64045,2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Picture 564" o:spid="_x0000_s1058" type="#_x0000_t75" alt="Step with Arrows" style="position:absolute;left:17578;width:28289;height:18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PVbEAAAA3AAAAA8AAABkcnMvZG93bnJldi54bWxEj0FrwkAUhO8F/8PyhN50o9jYRlcRraWI&#10;HrTF8zP7TILZtyG7mvjv3YLQ4zAz3zDTeWtKcaPaFZYVDPoRCOLU6oIzBb8/6947COeRNZaWScGd&#10;HMxnnZcpJto2vKfbwWciQNglqCD3vkqkdGlOBl3fVsTBO9vaoA+yzqSusQlwU8phFMXSYMFhIceK&#10;ljmll8PVKLCn0qybldTx52Z7XJnx7ouvH0q9dtvFBISn1v+Hn+1vreAtHsHf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RPVbEAAAA3AAAAA8AAAAAAAAAAAAAAAAA&#10;nwIAAGRycy9kb3ducmV2LnhtbFBLBQYAAAAABAAEAPcAAACQAwAAAAA=&#10;" stroked="t">
                    <v:imagedata r:id="rId42" o:title="Step with Arrows" cropright="6649f"/>
                    <v:path arrowok="t"/>
                  </v:shape>
                  <v:shape id="AutoShape 567" o:spid="_x0000_s1059" type="#_x0000_t5" style="position:absolute;left:43592;top:5438;width:2978;height:14313;rotation:-31604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2vcEA&#10;AADbAAAADwAAAGRycy9kb3ducmV2LnhtbERP32vCMBB+F/Y/hBvsbabT4aQ2lTEQhmyMqfh8NGdT&#10;1lxKEmv1r18Ewbf7+H5esRxsK3ryoXGs4GWcgSCunG64VrDbrp7nIEJE1tg6JgVnCrAsH0YF5tqd&#10;+Jf6TaxFCuGQowITY5dLGSpDFsPYdcSJOzhvMSboa6k9nlK4beUky2bSYsOpwWBHH4aqv83RKtia&#10;3WX6Znnff0/9j/wKM3xdr5V6ehzeFyAiDfEuvrk/dZo/gesv6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f9r3BAAAA2wAAAA8AAAAAAAAAAAAAAAAAmAIAAGRycy9kb3du&#10;cmV2LnhtbFBLBQYAAAAABAAEAPUAAACGAwAAAAA=&#10;" fillcolor="black" stroked="f" strokecolor="#f2f2f2" strokeweight="3pt">
                    <v:shadow on="t" color="#7f7f7f" opacity=".5" offset="1pt"/>
                  </v:shape>
                  <v:shape id="Picture 580" o:spid="_x0000_s1060" type="#_x0000_t75" alt="Clip back1b" style="position:absolute;left:49503;top:7015;width:14542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DjPAAAAA3AAAAA8AAABkcnMvZG93bnJldi54bWxET02LwjAQvQv7H8Is7E1ThRWtRnEXRD3a&#10;uux1bMa22ExKErX6681B8Ph43/NlZxpxJedrywqGgwQEcWF1zaWCQ77uT0D4gKyxsUwK7uRhufjo&#10;zTHV9sZ7umahFDGEfYoKqhDaVEpfVGTQD2xLHLmTdQZDhK6U2uEthptGjpJkLA3WHBsqbOm3ouKc&#10;XYwCc//L8os8Un16TH9cvv7fnfVGqa/PbjUDEagLb/HLvdUKvidxfjwTj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cOM8AAAADcAAAADwAAAAAAAAAAAAAAAACfAgAA&#10;ZHJzL2Rvd25yZXYueG1sUEsFBgAAAAAEAAQA9wAAAIwDAAAAAA==&#10;" stroked="t">
                    <v:imagedata r:id="rId43" o:title="Clip back1b"/>
                    <v:path arrowok="t"/>
                    <o:lock v:ext="edit" aspectratio="f"/>
                  </v:shape>
                  <v:shape id="AutoShape 582" o:spid="_x0000_s1061" type="#_x0000_t5" style="position:absolute;left:16987;top:5478;width:2978;height:15068;rotation:31744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DFsUA&#10;AADbAAAADwAAAGRycy9kb3ducmV2LnhtbESPW2vCQBSE34X+h+UU+iK6SVqkxKwigvRCUari8yF7&#10;csHs2ZhdTfrvu4WCj8PMfMNky8E04kadqy0riKcRCOLc6ppLBcfDZvIKwnlkjY1lUvBDDpaLh1GG&#10;qbY9f9Nt70sRIOxSVFB536ZSurwig25qW+LgFbYz6IPsSqk77APcNDKJopk0WHNYqLCldUX5eX81&#10;CrYvp+vbZ/zByeorHvf6sil2z7FST4/Dag7C0+Dv4f/2u1aQzODvS/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sMWxQAAANsAAAAPAAAAAAAAAAAAAAAAAJgCAABkcnMv&#10;ZG93bnJldi54bWxQSwUGAAAAAAQABAD1AAAAigMAAAAA&#10;" fillcolor="black" stroked="f" strokecolor="#f2f2f2" strokeweight="3pt">
                    <v:shadow on="t" color="#7f7f7f" opacity=".5" offset="1pt"/>
                  </v:shape>
                  <v:shape id="Picture 581" o:spid="_x0000_s1062" type="#_x0000_t75" alt="Clip back2b" style="position:absolute;top:7015;width:14541;height:15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6inFAAAA3AAAAA8AAABkcnMvZG93bnJldi54bWxEj9FqwkAURN8L/sNyBV+KbpS2hNRVRBQs&#10;2AejH3CbvU1Cs3fX7Gri37uC0MdhZs4w82VvGnGl1teWFUwnCQjiwuqaSwWn43acgvABWWNjmRTc&#10;yMNyMXiZY6Ztxwe65qEUEcI+QwVVCC6T0hcVGfQT64ij92tbgyHKtpS6xS7CTSNnSfIhDdYcFyp0&#10;tK6o+MsvRsHqtP9Bc+42rn77+j68pnnjtrlSo2G/+gQRqA//4Wd7pxW8p1N4nI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wuopxQAAANwAAAAPAAAAAAAAAAAAAAAA&#10;AJ8CAABkcnMvZG93bnJldi54bWxQSwUGAAAAAAQABAD3AAAAkQMAAAAA&#10;" stroked="t">
                    <v:imagedata r:id="rId44" o:title="Clip back2b"/>
                    <v:path arrowok="t"/>
                    <o:lock v:ext="edit" aspectratio="f"/>
                  </v:shape>
                  <v:group id="Group 569" o:spid="_x0000_s1063" style="position:absolute;left:2837;top:1261;width:8954;height:12668" coordorigin="10790,1343" coordsize="141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Picture 570" o:spid="_x0000_s1064" type="#_x0000_t75" style="position:absolute;left:10790;top:1343;width:1410;height: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iOrAAAAA2wAAAA8AAABkcnMvZG93bnJldi54bWxET8uKwjAU3Qv+Q7iCO00tOAy1qajM4Ay4&#10;8fEB1+bah81NbaLWv58shFkezjtd9qYRD+pcZVnBbBqBIM6trrhQcDp+Tz5BOI+ssbFMCl7kYJkN&#10;Bykm2j55T4+DL0QIYZeggtL7NpHS5SUZdFPbEgfuYjuDPsCukLrDZwg3jYyj6EMarDg0lNjSpqT8&#10;ergbBbd9fZ1xPd+9vup1bM7y93zctkqNR/1qAcJT7//Fb/ePVhCHseFL+AEy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5qI6sAAAADbAAAADwAAAAAAAAAAAAAAAACfAgAA&#10;ZHJzL2Rvd25yZXYueG1sUEsFBgAAAAAEAAQA9wAAAIwDAAAAAA==&#10;">
                      <v:imagedata r:id="rId45" o:title=""/>
                    </v:shape>
                    <v:rect id="Rectangle 571" o:spid="_x0000_s1065" style="position:absolute;left:11388;top:1875;width:17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    <v:shape id="AutoShape 572" o:spid="_x0000_s1066" type="#_x0000_t32" style="position:absolute;left:11388;top:1925;width:105;height:1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7j/8EAAADbAAAADwAAAGRycy9kb3ducmV2LnhtbERPy2oCMRTdF/oP4Ra6q5naUmQ0iiiW&#10;VijiY+HyMrmdRCc3QxLH8e/NotDl4bwns941oqMQrWcFr4MCBHHlteVawWG/ehmBiAlZY+OZFNwo&#10;wmz6+DDBUvsrb6nbpVrkEI4lKjAptaWUsTLkMA58S5y5Xx8cpgxDLXXAaw53jRwWxYd0aDk3GGxp&#10;Yag67y5OwfK0tvPvzfr9aC+n8Plz7juDRqnnp34+BpGoT//iP/eXVvCW1+cv+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TuP/wQAAANsAAAAPAAAAAAAAAAAAAAAA&#10;AKECAABkcnMvZG93bnJldi54bWxQSwUGAAAAAAQABAD5AAAAjwMAAAAA&#10;" strokeweight=".5pt"/>
                    <v:shape id="AutoShape 573" o:spid="_x0000_s1067" type="#_x0000_t32" style="position:absolute;left:11493;top:1925;width:67;height:14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onMMAAADbAAAADwAAAGRycy9kb3ducmV2LnhtbESPT2vCQBTE74LfYXmCN91EoZTUVUJB&#10;8A8VTHvp7ZF9JrHZt2F3NfHbdwtCj8PM/IZZbQbTijs531hWkM4TEMSl1Q1XCr4+t7NXED4ga2wt&#10;k4IHedisx6MVZtr2fKZ7ESoRIewzVFCH0GVS+rImg35uO+LoXawzGKJ0ldQO+wg3rVwkyYs02HBc&#10;qLGj95rKn+JmFJhmKPYf1ckdSoPp9/WcU37slZpOhvwNRKAh/Ief7Z1WsEzh70v8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caJzDAAAA2wAAAA8AAAAAAAAAAAAA&#10;AAAAoQIAAGRycy9kb3ducmV2LnhtbFBLBQYAAAAABAAEAPkAAACRAwAAAAA=&#10;" strokeweight=".5pt"/>
                  </v:group>
                  <v:group id="Group 574" o:spid="_x0000_s1068" style="position:absolute;left:52420;top:1261;width:8953;height:12668" coordorigin="10790,1343" coordsize="141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Picture 575" o:spid="_x0000_s1069" type="#_x0000_t75" style="position:absolute;left:10790;top:1343;width:1410;height: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7SFLBAAAA2wAAAA8AAABkcnMvZG93bnJldi54bWxET9tqwkAQfRf8h2UKfTObSC2SukotLSr0&#10;ReMHjNlprjubZleNf+8WCr7N4VxnsRpMKy7Uu8qygiSKQRDnVldcKDhmX5M5COeRNbaWScGNHKyW&#10;49ECU22vvKfLwRcihLBLUUHpfZdK6fKSDLrIdsSB+7G9QR9gX0jd4zWEm1ZO4/hVGqw4NJTY0UdJ&#10;eXM4GwW/+7pJuJ593z7r9dSc5O6UbTqlnp+G9zcQngb/EP+7tzrMf4G/X8IB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7SFLBAAAA2wAAAA8AAAAAAAAAAAAAAAAAnwIA&#10;AGRycy9kb3ducmV2LnhtbFBLBQYAAAAABAAEAPcAAACNAwAAAAA=&#10;">
                      <v:imagedata r:id="rId45" o:title=""/>
                    </v:shape>
                    <v:rect id="Rectangle 576" o:spid="_x0000_s1070" style="position:absolute;left:11388;top:1875;width:172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  <v:shape id="AutoShape 577" o:spid="_x0000_s1071" type="#_x0000_t32" style="position:absolute;left:11388;top:1925;width:105;height:1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6CcMEAAADbAAAADwAAAGRycy9kb3ducmV2LnhtbERPTWsCMRC9F/wPYQRvNauIlK1RpGJp&#10;hVKqHnocNtNNdDNZkrhu/30jCL3N433OYtW7RnQUovWsYDIuQBBXXluuFRwP28cnEDEha2w8k4Jf&#10;irBaDh4WWGp/5S/q9qkWOYRjiQpMSm0pZawMOYxj3xJn7scHhynDUEsd8JrDXSOnRTGXDi3nBoMt&#10;vRiqzvuLU7A57ez6/XM3+7aXU3j9OPedQaPUaNivn0Ek6tO/+O5+03n+HG6/5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XoJwwQAAANsAAAAPAAAAAAAAAAAAAAAA&#10;AKECAABkcnMvZG93bnJldi54bWxQSwUGAAAAAAQABAD5AAAAjwMAAAAA&#10;" strokeweight=".5pt"/>
                    <v:shape id="AutoShape 578" o:spid="_x0000_s1072" type="#_x0000_t32" style="position:absolute;left:11493;top:1925;width:67;height:14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wJE8EAAADbAAAADwAAAGRycy9kb3ducmV2LnhtbERPTWvCQBC9C/6HZYTedJMeWomuIQiC&#10;tbRg2ou3ITsm0exs2F1N+u+7hYK3ebzPWeej6cSdnG8tK0gXCQjiyuqWawXfX7v5EoQPyBo7y6Tg&#10;hzzkm+lkjZm2Ax/pXoZaxBD2GSpoQugzKX3VkEG/sD1x5M7WGQwRulpqh0MMN518TpIXabDl2NBg&#10;T9uGqmt5MwpMO5ZvH/WnO1QG09PlWFDxPij1NBuLFYhAY3iI/917Hee/wt8v8QC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jAkTwQAAANsAAAAPAAAAAAAAAAAAAAAA&#10;AKECAABkcnMvZG93bnJldi54bWxQSwUGAAAAAAQABAD5AAAAjwMAAAAA&#10;" strokeweight=".5pt"/>
                  </v:group>
                </v:group>
              </v:group>
            </w:pict>
          </mc:Fallback>
        </mc:AlternateContent>
      </w:r>
    </w:p>
    <w:p w:rsidR="00583483" w:rsidRDefault="00583483"/>
    <w:p w:rsidR="00583483" w:rsidRDefault="00583483"/>
    <w:p w:rsidR="00CF5BCA" w:rsidRDefault="00CF5BCA"/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B52BB2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127635</wp:posOffset>
                </wp:positionV>
                <wp:extent cx="6491605" cy="0"/>
                <wp:effectExtent l="15240" t="22860" r="17780" b="15240"/>
                <wp:wrapNone/>
                <wp:docPr id="25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16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6AB4" id="AutoShape 359" o:spid="_x0000_s1026" type="#_x0000_t32" style="position:absolute;margin-left:-1.2pt;margin-top:10.05pt;width:511.1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" strokeweight="2.25pt"/>
            </w:pict>
          </mc:Fallback>
        </mc:AlternateContent>
      </w:r>
    </w:p>
    <w:p w:rsidR="0073357A" w:rsidRDefault="00BD7B13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6306</wp:posOffset>
                </wp:positionH>
                <wp:positionV relativeFrom="paragraph">
                  <wp:posOffset>136109</wp:posOffset>
                </wp:positionV>
                <wp:extent cx="4653915" cy="2084639"/>
                <wp:effectExtent l="0" t="0" r="13335" b="1143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15" cy="2084639"/>
                          <a:chOff x="0" y="0"/>
                          <a:chExt cx="4653915" cy="2084639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1752" cy="34747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9E9" w:rsidRPr="00BD7B13" w:rsidRDefault="00D259E9" w:rsidP="00AE443E">
                              <w:pPr>
                                <w:jc w:val="center"/>
                                <w:rPr>
                                  <w:rFonts w:ascii="Arial" w:hAnsi="Arial" w:cs="Arial"/>
                                  <w:sz w:val="36"/>
                                </w:rPr>
                              </w:pPr>
                              <w:r w:rsidRPr="00BD7B13">
                                <w:rPr>
                                  <w:rFonts w:ascii="Arial" w:hAnsi="Arial" w:cs="Arial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Picture 584" descr="page1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283779"/>
                            <a:ext cx="2825115" cy="180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73" style="position:absolute;margin-left:.5pt;margin-top:10.7pt;width:366.45pt;height:164.15pt;z-index:251668992" coordsize="46539,20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">
                <v:shape id="_x0000_s1074" type="#_x0000_t202" style="position:absolute;width:3017;height:3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0NMMA&#10;AADbAAAADwAAAGRycy9kb3ducmV2LnhtbESPzWrDMBCE74W8g9hALyaW45Y0uFZCMITkVpqEnhdr&#10;a5tYK2PJP337qFDocZiZb5h8P5tWjNS7xrKCdZyAIC6tbrhScLseV1sQziNrbC2Tgh9ysN8tnnLM&#10;tJ34k8aLr0SAsMtQQe19l0npypoMuth2xMH7tr1BH2RfSd3jFOCmlWmSbKTBhsNCjR0VNZX3y2AC&#10;ZXo7RevTy1d7jwZf4EdUSDco9bycD+8gPM3+P/zXPmsF6Sv8fg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/0NMMAAADbAAAADwAAAAAAAAAAAAAAAACYAgAAZHJzL2Rv&#10;d25yZXYueG1sUEsFBgAAAAAEAAQA9QAAAIgDAAAAAA==&#10;" fillcolor="#bfbfbf">
                  <v:textbox>
                    <w:txbxContent>
                      <w:p w:rsidR="00D259E9" w:rsidRPr="00BD7B13" w:rsidRDefault="00D259E9" w:rsidP="00AE443E">
                        <w:pPr>
                          <w:jc w:val="center"/>
                          <w:rPr>
                            <w:rFonts w:ascii="Arial" w:hAnsi="Arial" w:cs="Arial"/>
                            <w:sz w:val="36"/>
                          </w:rPr>
                        </w:pPr>
                        <w:r w:rsidRPr="00BD7B13">
                          <w:rPr>
                            <w:rFonts w:ascii="Arial" w:hAnsi="Arial" w:cs="Arial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Picture 584" o:spid="_x0000_s1075" type="#_x0000_t75" alt="page1" style="position:absolute;left:18288;top:2837;width:28251;height:1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nT/vFAAAA3AAAAA8AAABkcnMvZG93bnJldi54bWxEj0FrwkAUhO8F/8PyBC9FNxFbJbqKLQiF&#10;nkxEr4/sMwlm34bdVWN/vVso9DjMzDfMatObVtzI+caygnSSgCAurW64UnAoduMFCB+QNbaWScGD&#10;PGzWg5cVZtreeU+3PFQiQthnqKAOocuk9GVNBv3EdsTRO1tnMETpKqkd3iPctHKaJO/SYMNxocaO&#10;PmsqL/nVKJi/5tf06Lri8pF+6/38/MN0KpQaDfvtEkSgPvyH/9pfWsHbYga/Z+IR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J0/7xQAAANwAAAAPAAAAAAAAAAAAAAAA&#10;AJ8CAABkcnMvZG93bnJldi54bWxQSwUGAAAAAAQABAD3AAAAkQMAAAAA&#10;" stroked="t">
                  <v:imagedata r:id="rId47" o:title="page1"/>
                  <v:path arrowok="t"/>
                  <o:lock v:ext="edit" aspectratio="f"/>
                </v:shape>
              </v:group>
            </w:pict>
          </mc:Fallback>
        </mc:AlternateContent>
      </w: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CF5BCA" w:rsidRDefault="000B1A48">
      <w:pPr>
        <w:rPr>
          <w:szCs w:val="20"/>
        </w:rPr>
      </w:pPr>
      <w:r>
        <w:rPr>
          <w:szCs w:val="20"/>
        </w:rPr>
        <w:softHyphen/>
      </w:r>
      <w:r>
        <w:rPr>
          <w:szCs w:val="20"/>
        </w:rPr>
        <w:softHyphen/>
      </w:r>
    </w:p>
    <w:p w:rsidR="00CF5BCA" w:rsidRDefault="00CF5BCA">
      <w:pPr>
        <w:rPr>
          <w:szCs w:val="20"/>
        </w:rPr>
      </w:pPr>
    </w:p>
    <w:p w:rsidR="00E04238" w:rsidRDefault="00E04238">
      <w:pPr>
        <w:rPr>
          <w:szCs w:val="20"/>
        </w:rPr>
      </w:pPr>
    </w:p>
    <w:p w:rsidR="007F51E2" w:rsidRDefault="007F51E2">
      <w:pPr>
        <w:rPr>
          <w:szCs w:val="20"/>
        </w:rPr>
      </w:pPr>
    </w:p>
    <w:p w:rsidR="007F51E2" w:rsidRDefault="007F51E2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 w:rsidP="00E46FC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583483" w:rsidRDefault="00583483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CF5BCA" w:rsidRDefault="00CF5BCA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5719BC" w:rsidRDefault="005719BC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CA69AB" w:rsidRDefault="00CA69AB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2D6304" w:rsidRDefault="002D6304">
      <w:pPr>
        <w:rPr>
          <w:szCs w:val="20"/>
        </w:rPr>
      </w:pPr>
    </w:p>
    <w:p w:rsidR="002D6304" w:rsidRDefault="002D6304">
      <w:pPr>
        <w:rPr>
          <w:szCs w:val="20"/>
        </w:rPr>
      </w:pPr>
    </w:p>
    <w:p w:rsidR="00AE443E" w:rsidRDefault="00AE443E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7F51E2" w:rsidRDefault="007F51E2">
      <w:pPr>
        <w:rPr>
          <w:szCs w:val="20"/>
        </w:rPr>
      </w:pPr>
    </w:p>
    <w:p w:rsidR="00E04238" w:rsidRDefault="00E04238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7B5B93" w:rsidRDefault="007B5B93" w:rsidP="007B5B93">
      <w:pPr>
        <w:pStyle w:val="CheckListTitle"/>
      </w:pPr>
      <w:r>
        <w:t>Accessory Function Checks</w:t>
      </w:r>
    </w:p>
    <w:p w:rsidR="007B5B93" w:rsidRDefault="007B5B93" w:rsidP="004A0AD1">
      <w:pPr>
        <w:pStyle w:val="CheckList"/>
        <w:spacing w:line="240" w:lineRule="auto"/>
      </w:pPr>
      <w:r>
        <w:t>Confirm that the net is attached properly to the anchor points in the vehicle</w: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1" layoutInCell="0" allowOverlap="1" wp14:anchorId="1E4FAC43" wp14:editId="7190462D">
                <wp:simplePos x="0" y="0"/>
                <wp:positionH relativeFrom="column">
                  <wp:posOffset>182880</wp:posOffset>
                </wp:positionH>
                <wp:positionV relativeFrom="paragraph">
                  <wp:posOffset>86360</wp:posOffset>
                </wp:positionV>
                <wp:extent cx="182880" cy="182880"/>
                <wp:effectExtent l="0" t="0" r="26670" b="26670"/>
                <wp:wrapNone/>
                <wp:docPr id="57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D2BAA9" id="AutoShape 74" o:spid="_x0000_s1026" style="position:absolute;margin-left:14.4pt;margin-top:6.8pt;width:14.4pt;height:14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HPxAIAALE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7B5B93" w:rsidRDefault="007B5B93" w:rsidP="007B5B93">
      <w:pPr>
        <w:pStyle w:val="CheckList"/>
      </w:pPr>
    </w:p>
    <w:p w:rsidR="007B5B93" w:rsidRDefault="007B5B93" w:rsidP="007B5B93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1" layoutInCell="0" allowOverlap="1" wp14:anchorId="749A6741" wp14:editId="62782E82">
                <wp:simplePos x="0" y="0"/>
                <wp:positionH relativeFrom="column">
                  <wp:posOffset>182880</wp:posOffset>
                </wp:positionH>
                <wp:positionV relativeFrom="paragraph">
                  <wp:posOffset>77470</wp:posOffset>
                </wp:positionV>
                <wp:extent cx="182880" cy="182880"/>
                <wp:effectExtent l="0" t="0" r="26670" b="26670"/>
                <wp:wrapNone/>
                <wp:docPr id="57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ABEBD" id="AutoShape 69" o:spid="_x0000_s1026" style="position:absolute;margin-left:14.4pt;margin-top:6.1pt;width:14.4pt;height:14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XIxQIAALE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7B5B93" w:rsidRDefault="007B5B93" w:rsidP="007B5B93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1" layoutInCell="0" allowOverlap="1" wp14:anchorId="379D21D8" wp14:editId="22283589">
                <wp:simplePos x="0" y="0"/>
                <wp:positionH relativeFrom="column">
                  <wp:posOffset>182880</wp:posOffset>
                </wp:positionH>
                <wp:positionV relativeFrom="paragraph">
                  <wp:posOffset>78105</wp:posOffset>
                </wp:positionV>
                <wp:extent cx="182880" cy="182880"/>
                <wp:effectExtent l="0" t="0" r="26670" b="26670"/>
                <wp:wrapNone/>
                <wp:docPr id="57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0ACC3" id="AutoShape 70" o:spid="_x0000_s1026" style="position:absolute;margin-left:14.4pt;margin-top:6.15pt;width:14.4pt;height:14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OVxQIAALE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</w:p>
    <w:p w:rsidR="007B5B93" w:rsidRDefault="007B5B93" w:rsidP="007B5B93">
      <w:pPr>
        <w:pStyle w:val="CheckList"/>
      </w:pPr>
    </w:p>
    <w:p w:rsidR="007B5B93" w:rsidRDefault="007B5B93" w:rsidP="007B5B93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7B9A88FB" wp14:editId="7285F892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6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C144C" id="Line 136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BUFQIAACwEAAAOAAAAZHJzL2Uyb0RvYy54bWysU8GO2yAQvVfqPyDuie2s1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189DEEC1" wp14:editId="7DDD235F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6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1DFF2" id="Line 7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pI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" strokeweight="1.5pt">
                <w10:anchorlock/>
              </v:line>
            </w:pict>
          </mc:Fallback>
        </mc:AlternateContent>
      </w:r>
      <w:r>
        <w:t>Vehicle Function Checks</w:t>
      </w:r>
    </w:p>
    <w:p w:rsidR="007B5B93" w:rsidRDefault="004A0AD1" w:rsidP="007B5B93">
      <w:pPr>
        <w:pStyle w:val="CheckList"/>
      </w:pPr>
      <w:r>
        <w:t>Vehicle hatch door operation</w:t>
      </w:r>
      <w:r>
        <w:rPr>
          <w:noProof/>
        </w:rPr>
        <w:t xml:space="preserve"> </w:t>
      </w:r>
      <w:r w:rsidR="007B5B93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1" layoutInCell="0" allowOverlap="1" wp14:anchorId="42B1049A" wp14:editId="1C0A4FA7">
                <wp:simplePos x="0" y="0"/>
                <wp:positionH relativeFrom="column">
                  <wp:posOffset>182880</wp:posOffset>
                </wp:positionH>
                <wp:positionV relativeFrom="paragraph">
                  <wp:posOffset>79375</wp:posOffset>
                </wp:positionV>
                <wp:extent cx="182880" cy="182880"/>
                <wp:effectExtent l="0" t="0" r="26670" b="26670"/>
                <wp:wrapNone/>
                <wp:docPr id="6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B8CDA0" id="AutoShape 78" o:spid="_x0000_s1026" style="position:absolute;margin-left:14.4pt;margin-top:6.25pt;width:14.4pt;height:1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</w:p>
    <w:p w:rsidR="007B5B93" w:rsidRDefault="004A0AD1" w:rsidP="007B5B93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1" layoutInCell="0" allowOverlap="1" wp14:anchorId="76D3FD9D" wp14:editId="3DB56141">
                <wp:simplePos x="0" y="0"/>
                <wp:positionH relativeFrom="column">
                  <wp:posOffset>182880</wp:posOffset>
                </wp:positionH>
                <wp:positionV relativeFrom="page">
                  <wp:posOffset>4156710</wp:posOffset>
                </wp:positionV>
                <wp:extent cx="182880" cy="182880"/>
                <wp:effectExtent l="0" t="0" r="26670" b="26670"/>
                <wp:wrapNone/>
                <wp:docPr id="6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0A151B" id="AutoShape 132" o:spid="_x0000_s1026" style="position:absolute;margin-left:14.4pt;margin-top:327.3pt;width:14.4pt;height:1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Gy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" o:allowincell="f" strokeweight="1pt">
                <w10:wrap anchory="page"/>
                <w10:anchorlock/>
              </v:roundrect>
            </w:pict>
          </mc:Fallback>
        </mc:AlternateContent>
      </w:r>
    </w:p>
    <w:p w:rsidR="007B5B93" w:rsidRDefault="007B5B93" w:rsidP="007B5B93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1" layoutInCell="0" allowOverlap="1" wp14:anchorId="529E8CFD" wp14:editId="27939F27">
                <wp:simplePos x="0" y="0"/>
                <wp:positionH relativeFrom="column">
                  <wp:posOffset>182880</wp:posOffset>
                </wp:positionH>
                <wp:positionV relativeFrom="paragraph">
                  <wp:posOffset>187960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4A1880" id="AutoShape 76" o:spid="_x0000_s1026" style="position:absolute;margin-left:14.4pt;margin-top:14.8pt;width:14.4pt;height:14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</w:p>
    <w:p w:rsidR="007B5B93" w:rsidRDefault="007B5B93" w:rsidP="007B5B93">
      <w:pPr>
        <w:pStyle w:val="CheckList"/>
        <w:rPr>
          <w:u w:val="single"/>
        </w:rPr>
      </w:pPr>
    </w:p>
    <w:p w:rsidR="007B5B93" w:rsidRDefault="007B5B93" w:rsidP="007B5B93">
      <w:pPr>
        <w:rPr>
          <w:szCs w:val="20"/>
        </w:rPr>
      </w:pPr>
    </w:p>
    <w:p w:rsidR="007B5B93" w:rsidRDefault="007B5B93" w:rsidP="007B5B93">
      <w:pPr>
        <w:pStyle w:val="CheckListTitle"/>
      </w:pPr>
      <w:r>
        <w:t>Vehicle Appearance Check</w:t>
      </w:r>
    </w:p>
    <w:p w:rsidR="007B5B93" w:rsidRDefault="007B5B93" w:rsidP="007B5B93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1" layoutInCell="0" allowOverlap="1" wp14:anchorId="654D5B74" wp14:editId="63BA6B7F">
                <wp:simplePos x="0" y="0"/>
                <wp:positionH relativeFrom="column">
                  <wp:posOffset>182880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6670" b="26670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873915" id="AutoShape 137" o:spid="_x0000_s1026" style="position:absolute;margin-left:14.4pt;margin-top:.7pt;width:14.4pt;height:1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  <w:r w:rsidRPr="00F4327A">
        <w:rPr>
          <w:szCs w:val="20"/>
        </w:rPr>
        <w:t>After accessory installation and removal of</w:t>
      </w:r>
      <w:r>
        <w:rPr>
          <w:szCs w:val="20"/>
        </w:rPr>
        <w:t xml:space="preserve"> </w:t>
      </w:r>
      <w:r w:rsidRPr="00F4327A">
        <w:rPr>
          <w:szCs w:val="20"/>
        </w:rPr>
        <w:t>protective cover(s)</w:t>
      </w:r>
      <w:r>
        <w:rPr>
          <w:szCs w:val="20"/>
        </w:rPr>
        <w:t xml:space="preserve">, perform a visual inspection. </w:t>
      </w:r>
    </w:p>
    <w:p w:rsidR="007B5B93" w:rsidRDefault="007B5B93" w:rsidP="007B5B93">
      <w:pPr>
        <w:rPr>
          <w:szCs w:val="20"/>
        </w:rPr>
      </w:pPr>
    </w:p>
    <w:p w:rsidR="007B5B93" w:rsidRDefault="007B5B93" w:rsidP="007B5B93">
      <w:pPr>
        <w:rPr>
          <w:szCs w:val="20"/>
        </w:rPr>
      </w:pPr>
      <w:r>
        <w:rPr>
          <w:szCs w:val="20"/>
        </w:rPr>
        <w:t xml:space="preserve"> </w:t>
      </w:r>
      <w:r>
        <w:rPr>
          <w:szCs w:val="20"/>
        </w:rPr>
        <w:br w:type="column"/>
      </w:r>
    </w:p>
    <w:p w:rsidR="007B5B93" w:rsidRDefault="007B5B93" w:rsidP="007B5B93">
      <w:pPr>
        <w:ind w:firstLine="720"/>
        <w:rPr>
          <w:szCs w:val="20"/>
        </w:rPr>
      </w:pPr>
    </w:p>
    <w:p w:rsidR="007B5B93" w:rsidRDefault="004A0AD1" w:rsidP="004A0AD1">
      <w:pPr>
        <w:ind w:left="720"/>
      </w:pPr>
      <w:r>
        <w:t>Confirm pull tab is facing toward the rear of the vehicle</w:t>
      </w:r>
    </w:p>
    <w:p w:rsidR="004A0AD1" w:rsidRDefault="004A0AD1" w:rsidP="004A0AD1">
      <w:pPr>
        <w:spacing w:before="120"/>
        <w:ind w:left="720"/>
        <w:rPr>
          <w:szCs w:val="20"/>
        </w:rPr>
      </w:pPr>
      <w:r>
        <w:t>Confirm all clips are properly attached to the D-Rings of the vehicle</w:t>
      </w: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4A0AD1" w:rsidP="004A0AD1">
      <w:pPr>
        <w:spacing w:before="180"/>
        <w:ind w:left="720"/>
        <w:rPr>
          <w:szCs w:val="20"/>
        </w:rPr>
      </w:pPr>
      <w:r>
        <w:t>Confirm vehicle hatch door opens and closes without interference from Cargo Net</w:t>
      </w: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7B5B93">
      <w:pPr>
        <w:ind w:left="720"/>
        <w:rPr>
          <w:szCs w:val="20"/>
        </w:rPr>
      </w:pPr>
    </w:p>
    <w:p w:rsidR="007B5B93" w:rsidRDefault="007B5B93" w:rsidP="004A0AD1">
      <w:pPr>
        <w:spacing w:before="60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>nsure no damage (including scuffs and scratches) was caused during the installation process.</w:t>
      </w:r>
    </w:p>
    <w:p w:rsidR="007B5B93" w:rsidRPr="00F4327A" w:rsidRDefault="007B5B93" w:rsidP="007B5B93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BD5664" w:rsidRPr="00963B27" w:rsidRDefault="00BD5664" w:rsidP="00BD5664">
      <w:pPr>
        <w:spacing w:before="240" w:line="360" w:lineRule="auto"/>
        <w:ind w:left="720"/>
        <w:rPr>
          <w:szCs w:val="20"/>
        </w:rPr>
      </w:pPr>
    </w:p>
    <w:p w:rsidR="00BD5664" w:rsidRPr="00F4327A" w:rsidRDefault="00BD5664" w:rsidP="00BD5664">
      <w:pPr>
        <w:ind w:firstLine="720"/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C7331C" w:rsidRDefault="00C7331C">
      <w:pPr>
        <w:rPr>
          <w:szCs w:val="20"/>
        </w:rPr>
      </w:pPr>
    </w:p>
    <w:p w:rsidR="00846AA2" w:rsidRDefault="00846AA2">
      <w:pPr>
        <w:rPr>
          <w:szCs w:val="20"/>
        </w:rPr>
      </w:pPr>
    </w:p>
    <w:sectPr w:rsidR="00846AA2" w:rsidSect="004B12B9">
      <w:headerReference w:type="default" r:id="rId48"/>
      <w:type w:val="continuous"/>
      <w:pgSz w:w="12240" w:h="15840"/>
      <w:pgMar w:top="1800" w:right="810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B6C" w:rsidRDefault="00090B6C">
      <w:r>
        <w:separator/>
      </w:r>
    </w:p>
  </w:endnote>
  <w:endnote w:type="continuationSeparator" w:id="0">
    <w:p w:rsidR="00090B6C" w:rsidRDefault="00090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B93" w:rsidRDefault="007B5B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9E9" w:rsidRDefault="00D259E9" w:rsidP="00846AA2">
    <w:pPr>
      <w:pStyle w:val="Footer"/>
      <w:framePr w:w="1872" w:h="288" w:hSpace="180" w:wrap="around" w:vAnchor="text" w:hAnchor="page" w:x="5218" w:y="89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090B6C">
      <w:rPr>
        <w:noProof/>
      </w:rPr>
      <w:t>1</w:t>
    </w:r>
    <w:r>
      <w:fldChar w:fldCharType="end"/>
    </w:r>
    <w:r>
      <w:t xml:space="preserve"> of </w:t>
    </w:r>
    <w:fldSimple w:instr=" NUMPAGES  \* MERGEFORMAT ">
      <w:r w:rsidR="00090B6C">
        <w:rPr>
          <w:noProof/>
        </w:rPr>
        <w:t>1</w:t>
      </w:r>
    </w:fldSimple>
    <w:r>
      <w:t xml:space="preserve"> pages</w:t>
    </w:r>
  </w:p>
  <w:p w:rsidR="00D259E9" w:rsidRDefault="00B52BB2" w:rsidP="00396894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0">
              <wp:simplePos x="0" y="0"/>
              <wp:positionH relativeFrom="page">
                <wp:posOffset>640080</wp:posOffset>
              </wp:positionH>
              <wp:positionV relativeFrom="paragraph">
                <wp:posOffset>54610</wp:posOffset>
              </wp:positionV>
              <wp:extent cx="1143000" cy="182880"/>
              <wp:effectExtent l="0" t="0" r="19050" b="266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59E9" w:rsidRDefault="00D259E9" w:rsidP="00013A6D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Issue: A</w:t>
                          </w:r>
                          <w:r w:rsidR="00396894">
                            <w:t xml:space="preserve">  </w:t>
                          </w:r>
                          <w:r>
                            <w:t>12/</w:t>
                          </w:r>
                          <w:r w:rsidR="00396894">
                            <w:t>0</w:t>
                          </w:r>
                          <w:r>
                            <w:t>6/2016</w:t>
                          </w:r>
                          <w:r>
                            <w:tab/>
                          </w:r>
                        </w:p>
                        <w:p w:rsidR="00D259E9" w:rsidRPr="003432AE" w:rsidRDefault="00D259E9" w:rsidP="003432A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6" type="#_x0000_t202" style="position:absolute;margin-left:50.4pt;margin-top:4.3pt;width:90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" o:allowoverlap="f" strokeweight="1.25pt">
              <v:textbox inset="0,0,0,0">
                <w:txbxContent>
                  <w:p w:rsidR="00D259E9" w:rsidRDefault="00D259E9" w:rsidP="00013A6D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Issue: A</w:t>
                    </w:r>
                    <w:r w:rsidR="00396894">
                      <w:t xml:space="preserve">  </w:t>
                    </w:r>
                    <w:r>
                      <w:t>12/</w:t>
                    </w:r>
                    <w:r w:rsidR="00396894">
                      <w:t>0</w:t>
                    </w:r>
                    <w:r>
                      <w:t>6/2016</w:t>
                    </w:r>
                    <w:r>
                      <w:tab/>
                    </w:r>
                  </w:p>
                  <w:p w:rsidR="00D259E9" w:rsidRPr="003432AE" w:rsidRDefault="00D259E9" w:rsidP="003432AE"/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B93" w:rsidRDefault="007B5B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B6C" w:rsidRDefault="00090B6C">
      <w:r>
        <w:separator/>
      </w:r>
    </w:p>
  </w:footnote>
  <w:footnote w:type="continuationSeparator" w:id="0">
    <w:p w:rsidR="00090B6C" w:rsidRDefault="00090B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B93" w:rsidRDefault="007B5B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9E9" w:rsidRPr="004B2E46" w:rsidRDefault="00D259E9">
    <w:pPr>
      <w:pStyle w:val="HdrLine1"/>
      <w:rPr>
        <w:lang w:val="es-ES_tradnl"/>
      </w:rPr>
    </w:pPr>
    <w:r>
      <w:rPr>
        <w:lang w:val="es-ES_tradnl"/>
      </w:rPr>
      <w:t>LEXUS</w:t>
    </w:r>
    <w:r>
      <w:rPr>
        <w:lang w:val="es-ES_tradnl"/>
      </w:rPr>
      <w:tab/>
    </w:r>
    <w:r w:rsidR="00396894">
      <w:rPr>
        <w:lang w:val="es-ES_tradnl"/>
      </w:rPr>
      <w:t>L</w:t>
    </w:r>
    <w:r>
      <w:rPr>
        <w:lang w:val="es-ES_tradnl"/>
      </w:rPr>
      <w:t>C/LC</w:t>
    </w:r>
    <w:r w:rsidR="00396894">
      <w:rPr>
        <w:lang w:val="es-ES_tradnl"/>
      </w:rPr>
      <w:t>h</w:t>
    </w:r>
    <w:r w:rsidR="00396894">
      <w:rPr>
        <w:lang w:val="es-ES_tradnl"/>
      </w:rPr>
      <w:tab/>
      <w:t>2018 -</w:t>
    </w:r>
    <w:r w:rsidR="00396894">
      <w:rPr>
        <w:lang w:val="es-ES_tradnl"/>
      </w:rPr>
      <w:tab/>
      <w:t>CARGO NET</w:t>
    </w:r>
  </w:p>
  <w:p w:rsidR="00D259E9" w:rsidRPr="00BE64A1" w:rsidRDefault="00B52BB2">
    <w:pPr>
      <w:pStyle w:val="HdrLine2"/>
      <w:rPr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8C350D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5F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B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T2C+&#10;R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D259E9" w:rsidRPr="00BE64A1">
      <w:rPr>
        <w:lang w:val="es-ES"/>
      </w:rP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B93" w:rsidRDefault="007B5B9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9E9" w:rsidRPr="004B2E46" w:rsidRDefault="00D259E9">
    <w:pPr>
      <w:pStyle w:val="HdrLine1"/>
      <w:rPr>
        <w:lang w:val="es-ES_tradnl"/>
      </w:rPr>
    </w:pPr>
    <w:r>
      <w:rPr>
        <w:lang w:val="es-ES_tradnl"/>
      </w:rPr>
      <w:t>LEXUS</w:t>
    </w:r>
    <w:r>
      <w:rPr>
        <w:lang w:val="es-ES_tradnl"/>
      </w:rPr>
      <w:tab/>
    </w:r>
    <w:r w:rsidR="00396894">
      <w:rPr>
        <w:lang w:val="es-ES_tradnl"/>
      </w:rPr>
      <w:t>LC/LCh</w:t>
    </w:r>
    <w:r>
      <w:rPr>
        <w:lang w:val="es-ES_tradnl"/>
      </w:rPr>
      <w:tab/>
      <w:t>2018 -</w:t>
    </w:r>
    <w:r>
      <w:rPr>
        <w:lang w:val="es-ES_tradnl"/>
      </w:rPr>
      <w:tab/>
      <w:t>CARGO NET</w:t>
    </w:r>
  </w:p>
  <w:p w:rsidR="00D259E9" w:rsidRDefault="00B52BB2" w:rsidP="008974AC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3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93E4D7" id="Line 2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fb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LWNn&#10;2xQCAAAq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D259E9">
      <w:rPr>
        <w:noProof/>
      </w:rPr>
      <w:t>Procedure</w:t>
    </w:r>
  </w:p>
  <w:p w:rsidR="00D259E9" w:rsidRPr="00BE64A1" w:rsidRDefault="00D259E9">
    <w:pPr>
      <w:pStyle w:val="HdrLine2"/>
      <w:rPr>
        <w:lang w:val="es-E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B93" w:rsidRDefault="007B5B93" w:rsidP="007B5B93">
    <w:pPr>
      <w:pStyle w:val="HdrLine1"/>
    </w:pPr>
    <w:r>
      <w:t>LEXUS</w:t>
    </w:r>
    <w:r>
      <w:tab/>
    </w:r>
    <w:r>
      <w:t>LC/LCh</w:t>
    </w:r>
    <w:r>
      <w:tab/>
      <w:t>201</w:t>
    </w:r>
    <w:r>
      <w:t>8</w:t>
    </w:r>
    <w:r>
      <w:t xml:space="preserve"> -</w:t>
    </w:r>
    <w:r>
      <w:tab/>
    </w:r>
    <w:r>
      <w:t>CARGO NET</w:t>
    </w:r>
  </w:p>
  <w:p w:rsidR="007B5B93" w:rsidRDefault="007B5B93" w:rsidP="007B5B93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1" layoutInCell="0" allowOverlap="1" wp14:anchorId="1607B665" wp14:editId="40ECF61E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0" b="0"/>
              <wp:wrapNone/>
              <wp:docPr id="7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E74480" id="Line 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" o:allowincell="f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 wp14:anchorId="5DAAA3EE" wp14:editId="765FC2CA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0" t="0" r="0" b="0"/>
              <wp:wrapNone/>
              <wp:docPr id="7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06C6BF" id="Line 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lA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y&#10;walAFAIAACoEAAAOAAAAAAAAAAAAAAAAAC4CAABkcnMvZTJvRG9jLnhtbFBLAQItABQABgAIAAAA&#10;IQCGADNW3QAAAAkBAAAPAAAAAAAAAAAAAAAAAG4EAABkcnMvZG93bnJldi54bWxQSwUGAAAAAAQA&#10;BADzAAAAeAUAAAAA&#10;" o:allowincell="f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</w:rPr>
      <w:t>MUST</w:t>
    </w:r>
    <w:r>
      <w:t xml:space="preserve"> be checked to ensure a quality installation.</w:t>
    </w:r>
  </w:p>
  <w:p w:rsidR="00D259E9" w:rsidRDefault="007B5B93" w:rsidP="007B5B93">
    <w:pPr>
      <w:pStyle w:val="HdrLine2"/>
      <w:spacing w:before="120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52C0BDB6" wp14:editId="473AD28C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21F2BB" id="Line 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f7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rKZn&#10;+xICAAApBAAADgAAAAAAAAAAAAAAAAAuAgAAZHJzL2Uyb0RvYy54bWxQSwECLQAUAAYACAAAACEA&#10;D6iU3t0AAAAKAQAADwAAAAAAAAAAAAAAAABsBAAAZHJzL2Rvd25yZXYueG1sUEsFBgAAAAAEAAQA&#10;8wAAAHYFAAAAAA==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6AC201F" wp14:editId="0459283F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0" t="0" r="0" b="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D5DA23" id="Line 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PM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AR5VPM&#10;EgIAACkEAAAOAAAAAAAAAAAAAAAAAC4CAABkcnMvZTJvRG9jLnhtbFBLAQItABQABgAIAAAAIQC2&#10;kHEv3AAAAAgBAAAPAAAAAAAAAAAAAAAAAGwEAABkcnMvZG93bnJldi54bWxQSwUGAAAAAAQABADz&#10;AAAAdQUAAAAA&#10;" o:allowincell="f" strokeweight="1.5pt"/>
          </w:pict>
        </mc:Fallback>
      </mc:AlternateContent>
    </w:r>
    <w:r>
      <w:tab/>
      <w:t>Check:</w:t>
    </w:r>
    <w:r>
      <w:tab/>
    </w:r>
  </w:p>
  <w:p w:rsidR="00D259E9" w:rsidRPr="00BE64A1" w:rsidRDefault="00D259E9">
    <w:pPr>
      <w:pStyle w:val="HdrLine2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4158"/>
    <w:rsid w:val="00012E6B"/>
    <w:rsid w:val="00013A6D"/>
    <w:rsid w:val="000151F3"/>
    <w:rsid w:val="000253D3"/>
    <w:rsid w:val="0002718B"/>
    <w:rsid w:val="000366DC"/>
    <w:rsid w:val="00036B46"/>
    <w:rsid w:val="00052E5B"/>
    <w:rsid w:val="00063B80"/>
    <w:rsid w:val="0006573C"/>
    <w:rsid w:val="00067112"/>
    <w:rsid w:val="00070A5C"/>
    <w:rsid w:val="00074A44"/>
    <w:rsid w:val="00075089"/>
    <w:rsid w:val="0007729C"/>
    <w:rsid w:val="00080285"/>
    <w:rsid w:val="00082740"/>
    <w:rsid w:val="00090B6C"/>
    <w:rsid w:val="000A344D"/>
    <w:rsid w:val="000B1A48"/>
    <w:rsid w:val="000B67DF"/>
    <w:rsid w:val="000B6E63"/>
    <w:rsid w:val="000B7758"/>
    <w:rsid w:val="000C5C42"/>
    <w:rsid w:val="000D2890"/>
    <w:rsid w:val="000E0196"/>
    <w:rsid w:val="000E0847"/>
    <w:rsid w:val="000E5ACD"/>
    <w:rsid w:val="000F38E6"/>
    <w:rsid w:val="00100C61"/>
    <w:rsid w:val="001128BB"/>
    <w:rsid w:val="00115F5D"/>
    <w:rsid w:val="00127514"/>
    <w:rsid w:val="00135948"/>
    <w:rsid w:val="00137DE0"/>
    <w:rsid w:val="001549C4"/>
    <w:rsid w:val="00160307"/>
    <w:rsid w:val="00171507"/>
    <w:rsid w:val="0017460E"/>
    <w:rsid w:val="001777EB"/>
    <w:rsid w:val="00194307"/>
    <w:rsid w:val="001C1546"/>
    <w:rsid w:val="001D0F57"/>
    <w:rsid w:val="001D3F8D"/>
    <w:rsid w:val="001E28A6"/>
    <w:rsid w:val="001F7892"/>
    <w:rsid w:val="0020100E"/>
    <w:rsid w:val="00201AEE"/>
    <w:rsid w:val="00214AB9"/>
    <w:rsid w:val="00215ED7"/>
    <w:rsid w:val="0023488C"/>
    <w:rsid w:val="002370EF"/>
    <w:rsid w:val="00247B28"/>
    <w:rsid w:val="00250215"/>
    <w:rsid w:val="00256E62"/>
    <w:rsid w:val="00261F10"/>
    <w:rsid w:val="00262481"/>
    <w:rsid w:val="002658DD"/>
    <w:rsid w:val="002755C9"/>
    <w:rsid w:val="002971C3"/>
    <w:rsid w:val="002B4855"/>
    <w:rsid w:val="002D6304"/>
    <w:rsid w:val="002E0CC2"/>
    <w:rsid w:val="002E50A4"/>
    <w:rsid w:val="002E6336"/>
    <w:rsid w:val="002E79F4"/>
    <w:rsid w:val="002F40E9"/>
    <w:rsid w:val="002F69E0"/>
    <w:rsid w:val="00302299"/>
    <w:rsid w:val="00303479"/>
    <w:rsid w:val="0030718D"/>
    <w:rsid w:val="00316DCD"/>
    <w:rsid w:val="00322151"/>
    <w:rsid w:val="00330926"/>
    <w:rsid w:val="00332262"/>
    <w:rsid w:val="0034033A"/>
    <w:rsid w:val="003432AE"/>
    <w:rsid w:val="00354089"/>
    <w:rsid w:val="00372E20"/>
    <w:rsid w:val="003776D6"/>
    <w:rsid w:val="00377F5A"/>
    <w:rsid w:val="00382CC7"/>
    <w:rsid w:val="00385393"/>
    <w:rsid w:val="00386C28"/>
    <w:rsid w:val="0038741C"/>
    <w:rsid w:val="00396894"/>
    <w:rsid w:val="003A4B57"/>
    <w:rsid w:val="003C1654"/>
    <w:rsid w:val="003C6EEF"/>
    <w:rsid w:val="003D3467"/>
    <w:rsid w:val="003F1F57"/>
    <w:rsid w:val="003F2CDE"/>
    <w:rsid w:val="003F49CF"/>
    <w:rsid w:val="00401336"/>
    <w:rsid w:val="00405F10"/>
    <w:rsid w:val="004064AA"/>
    <w:rsid w:val="004071C5"/>
    <w:rsid w:val="00427829"/>
    <w:rsid w:val="00441FC4"/>
    <w:rsid w:val="004513B4"/>
    <w:rsid w:val="00454728"/>
    <w:rsid w:val="00465B29"/>
    <w:rsid w:val="00474D9E"/>
    <w:rsid w:val="00480549"/>
    <w:rsid w:val="004838CD"/>
    <w:rsid w:val="004953C1"/>
    <w:rsid w:val="004A0AD1"/>
    <w:rsid w:val="004B12B9"/>
    <w:rsid w:val="004B2E46"/>
    <w:rsid w:val="004B5A56"/>
    <w:rsid w:val="004C5B5F"/>
    <w:rsid w:val="004C5DBB"/>
    <w:rsid w:val="004C65F2"/>
    <w:rsid w:val="004D5518"/>
    <w:rsid w:val="004E0C4F"/>
    <w:rsid w:val="004E2C1A"/>
    <w:rsid w:val="004E6168"/>
    <w:rsid w:val="004E75E3"/>
    <w:rsid w:val="004F48B0"/>
    <w:rsid w:val="00504134"/>
    <w:rsid w:val="00507669"/>
    <w:rsid w:val="00512917"/>
    <w:rsid w:val="005135F4"/>
    <w:rsid w:val="005153EA"/>
    <w:rsid w:val="00532225"/>
    <w:rsid w:val="00532691"/>
    <w:rsid w:val="00536154"/>
    <w:rsid w:val="00553CAC"/>
    <w:rsid w:val="0055771C"/>
    <w:rsid w:val="00567B3C"/>
    <w:rsid w:val="005719BC"/>
    <w:rsid w:val="005756C4"/>
    <w:rsid w:val="00583483"/>
    <w:rsid w:val="005835B3"/>
    <w:rsid w:val="00591F6D"/>
    <w:rsid w:val="005922DB"/>
    <w:rsid w:val="005A1C3B"/>
    <w:rsid w:val="005A22C6"/>
    <w:rsid w:val="005A7A1F"/>
    <w:rsid w:val="005B0634"/>
    <w:rsid w:val="005C60F1"/>
    <w:rsid w:val="005D74EC"/>
    <w:rsid w:val="005E2998"/>
    <w:rsid w:val="005E2E8B"/>
    <w:rsid w:val="00607335"/>
    <w:rsid w:val="00611BB3"/>
    <w:rsid w:val="00637CDF"/>
    <w:rsid w:val="0064069D"/>
    <w:rsid w:val="00655839"/>
    <w:rsid w:val="00661E5E"/>
    <w:rsid w:val="00671429"/>
    <w:rsid w:val="006749FA"/>
    <w:rsid w:val="00676D03"/>
    <w:rsid w:val="00681068"/>
    <w:rsid w:val="00682BE1"/>
    <w:rsid w:val="00683CB7"/>
    <w:rsid w:val="0068745F"/>
    <w:rsid w:val="006A50ED"/>
    <w:rsid w:val="006B62BD"/>
    <w:rsid w:val="006B7BAF"/>
    <w:rsid w:val="006D0E76"/>
    <w:rsid w:val="006D2025"/>
    <w:rsid w:val="006E2C0C"/>
    <w:rsid w:val="006E6764"/>
    <w:rsid w:val="006E7D0E"/>
    <w:rsid w:val="007008AF"/>
    <w:rsid w:val="00720AD5"/>
    <w:rsid w:val="0072798F"/>
    <w:rsid w:val="007302FC"/>
    <w:rsid w:val="0073357A"/>
    <w:rsid w:val="00733829"/>
    <w:rsid w:val="007360BE"/>
    <w:rsid w:val="00753DC9"/>
    <w:rsid w:val="00756A46"/>
    <w:rsid w:val="00764DC7"/>
    <w:rsid w:val="00771BDB"/>
    <w:rsid w:val="007878FF"/>
    <w:rsid w:val="00791B91"/>
    <w:rsid w:val="007B12EC"/>
    <w:rsid w:val="007B5B93"/>
    <w:rsid w:val="007B67A2"/>
    <w:rsid w:val="007D253A"/>
    <w:rsid w:val="007D3AD1"/>
    <w:rsid w:val="007D5078"/>
    <w:rsid w:val="007D6435"/>
    <w:rsid w:val="007E7364"/>
    <w:rsid w:val="007F514B"/>
    <w:rsid w:val="007F51E2"/>
    <w:rsid w:val="00835147"/>
    <w:rsid w:val="00836A30"/>
    <w:rsid w:val="00846AA2"/>
    <w:rsid w:val="00851006"/>
    <w:rsid w:val="00852B08"/>
    <w:rsid w:val="0086051D"/>
    <w:rsid w:val="00861152"/>
    <w:rsid w:val="008650C6"/>
    <w:rsid w:val="0087008D"/>
    <w:rsid w:val="008758EF"/>
    <w:rsid w:val="00877B58"/>
    <w:rsid w:val="008903BD"/>
    <w:rsid w:val="00892748"/>
    <w:rsid w:val="008974AC"/>
    <w:rsid w:val="008A4D49"/>
    <w:rsid w:val="008A63AB"/>
    <w:rsid w:val="008B2084"/>
    <w:rsid w:val="008B32AC"/>
    <w:rsid w:val="008B6C42"/>
    <w:rsid w:val="008C7A34"/>
    <w:rsid w:val="008D58B0"/>
    <w:rsid w:val="008E4EFE"/>
    <w:rsid w:val="009031CA"/>
    <w:rsid w:val="00914D19"/>
    <w:rsid w:val="00930DF0"/>
    <w:rsid w:val="0093295B"/>
    <w:rsid w:val="00946631"/>
    <w:rsid w:val="00961A24"/>
    <w:rsid w:val="00963B27"/>
    <w:rsid w:val="00963BF8"/>
    <w:rsid w:val="009959C4"/>
    <w:rsid w:val="009A089A"/>
    <w:rsid w:val="009A6230"/>
    <w:rsid w:val="009A64C2"/>
    <w:rsid w:val="009B3E3A"/>
    <w:rsid w:val="009D7AC5"/>
    <w:rsid w:val="009F4A94"/>
    <w:rsid w:val="00A6464D"/>
    <w:rsid w:val="00A65E8D"/>
    <w:rsid w:val="00A67EE0"/>
    <w:rsid w:val="00A833CF"/>
    <w:rsid w:val="00A914D8"/>
    <w:rsid w:val="00AA1769"/>
    <w:rsid w:val="00AA6FFF"/>
    <w:rsid w:val="00AC3B6B"/>
    <w:rsid w:val="00AD1765"/>
    <w:rsid w:val="00AE080A"/>
    <w:rsid w:val="00AE2AC1"/>
    <w:rsid w:val="00AE443E"/>
    <w:rsid w:val="00AE6085"/>
    <w:rsid w:val="00B00D0F"/>
    <w:rsid w:val="00B04094"/>
    <w:rsid w:val="00B04BD3"/>
    <w:rsid w:val="00B07257"/>
    <w:rsid w:val="00B1106F"/>
    <w:rsid w:val="00B13FCB"/>
    <w:rsid w:val="00B17C91"/>
    <w:rsid w:val="00B3339D"/>
    <w:rsid w:val="00B42E86"/>
    <w:rsid w:val="00B47C36"/>
    <w:rsid w:val="00B50016"/>
    <w:rsid w:val="00B5070B"/>
    <w:rsid w:val="00B52BB2"/>
    <w:rsid w:val="00B605D0"/>
    <w:rsid w:val="00B74F79"/>
    <w:rsid w:val="00B76E6E"/>
    <w:rsid w:val="00B936B4"/>
    <w:rsid w:val="00B948AB"/>
    <w:rsid w:val="00B9590C"/>
    <w:rsid w:val="00BA6C2B"/>
    <w:rsid w:val="00BC1BD2"/>
    <w:rsid w:val="00BD5664"/>
    <w:rsid w:val="00BD7B13"/>
    <w:rsid w:val="00BE64A1"/>
    <w:rsid w:val="00BF5F97"/>
    <w:rsid w:val="00C2568B"/>
    <w:rsid w:val="00C330B9"/>
    <w:rsid w:val="00C414EA"/>
    <w:rsid w:val="00C41981"/>
    <w:rsid w:val="00C51BF0"/>
    <w:rsid w:val="00C6577D"/>
    <w:rsid w:val="00C67C73"/>
    <w:rsid w:val="00C7331C"/>
    <w:rsid w:val="00C763EF"/>
    <w:rsid w:val="00C82D40"/>
    <w:rsid w:val="00C92316"/>
    <w:rsid w:val="00C9370B"/>
    <w:rsid w:val="00CA405B"/>
    <w:rsid w:val="00CA69AB"/>
    <w:rsid w:val="00CB6F79"/>
    <w:rsid w:val="00CB775F"/>
    <w:rsid w:val="00CC2BC7"/>
    <w:rsid w:val="00CC55B6"/>
    <w:rsid w:val="00CD0A94"/>
    <w:rsid w:val="00CD27D1"/>
    <w:rsid w:val="00CE3B0C"/>
    <w:rsid w:val="00CE6452"/>
    <w:rsid w:val="00CF5991"/>
    <w:rsid w:val="00CF5BCA"/>
    <w:rsid w:val="00D07ECF"/>
    <w:rsid w:val="00D15907"/>
    <w:rsid w:val="00D24C63"/>
    <w:rsid w:val="00D259E9"/>
    <w:rsid w:val="00D25BC0"/>
    <w:rsid w:val="00D30E04"/>
    <w:rsid w:val="00D30F71"/>
    <w:rsid w:val="00D31D6F"/>
    <w:rsid w:val="00D352C7"/>
    <w:rsid w:val="00D63C40"/>
    <w:rsid w:val="00D654B5"/>
    <w:rsid w:val="00D6753F"/>
    <w:rsid w:val="00D760D8"/>
    <w:rsid w:val="00D761C1"/>
    <w:rsid w:val="00D774B3"/>
    <w:rsid w:val="00D80DEA"/>
    <w:rsid w:val="00D84ECD"/>
    <w:rsid w:val="00D919D3"/>
    <w:rsid w:val="00DA4FE8"/>
    <w:rsid w:val="00DA7072"/>
    <w:rsid w:val="00DB270B"/>
    <w:rsid w:val="00DB5C26"/>
    <w:rsid w:val="00DC3824"/>
    <w:rsid w:val="00DD4805"/>
    <w:rsid w:val="00DD567B"/>
    <w:rsid w:val="00DD5C6F"/>
    <w:rsid w:val="00DD7F69"/>
    <w:rsid w:val="00DE2D9D"/>
    <w:rsid w:val="00E02D1B"/>
    <w:rsid w:val="00E04238"/>
    <w:rsid w:val="00E123D9"/>
    <w:rsid w:val="00E23665"/>
    <w:rsid w:val="00E24A3A"/>
    <w:rsid w:val="00E3474E"/>
    <w:rsid w:val="00E35160"/>
    <w:rsid w:val="00E401B8"/>
    <w:rsid w:val="00E46FCA"/>
    <w:rsid w:val="00E476BB"/>
    <w:rsid w:val="00E525D4"/>
    <w:rsid w:val="00E71289"/>
    <w:rsid w:val="00E724BC"/>
    <w:rsid w:val="00E73D0B"/>
    <w:rsid w:val="00E87D1F"/>
    <w:rsid w:val="00E92693"/>
    <w:rsid w:val="00E93742"/>
    <w:rsid w:val="00EA19DE"/>
    <w:rsid w:val="00EA2606"/>
    <w:rsid w:val="00EA7E5A"/>
    <w:rsid w:val="00EC094C"/>
    <w:rsid w:val="00EC37D9"/>
    <w:rsid w:val="00EE46A0"/>
    <w:rsid w:val="00F0221C"/>
    <w:rsid w:val="00F03F4A"/>
    <w:rsid w:val="00F069C6"/>
    <w:rsid w:val="00F12137"/>
    <w:rsid w:val="00F14B24"/>
    <w:rsid w:val="00F23646"/>
    <w:rsid w:val="00F24B88"/>
    <w:rsid w:val="00F32AFF"/>
    <w:rsid w:val="00F32F29"/>
    <w:rsid w:val="00F3438C"/>
    <w:rsid w:val="00F34AF4"/>
    <w:rsid w:val="00F45853"/>
    <w:rsid w:val="00F52122"/>
    <w:rsid w:val="00F5498D"/>
    <w:rsid w:val="00F71B1B"/>
    <w:rsid w:val="00F7352B"/>
    <w:rsid w:val="00F83548"/>
    <w:rsid w:val="00F859E2"/>
    <w:rsid w:val="00F86943"/>
    <w:rsid w:val="00F903AD"/>
    <w:rsid w:val="00FA40CD"/>
    <w:rsid w:val="00FA4F32"/>
    <w:rsid w:val="00FC2F14"/>
    <w:rsid w:val="00FD22AC"/>
    <w:rsid w:val="00FD42BD"/>
    <w:rsid w:val="00FD5AAD"/>
    <w:rsid w:val="00FE2375"/>
    <w:rsid w:val="00FE4B98"/>
    <w:rsid w:val="00F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E59F35-DD80-486E-BCDD-C0B154A84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C6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4.xm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eader" Target="header5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ACBB9-03C4-4C8E-BD9E-C439BB3FC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16</TotalTime>
  <Pages>1</Pages>
  <Words>271</Words>
  <Characters>1641</Characters>
  <Application>Microsoft Office Word</Application>
  <DocSecurity>0</DocSecurity>
  <Lines>301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subject/>
  <dc:creator>sakaguj</dc:creator>
  <cp:keywords>PUBLIC/NONE, PUBLIC / NONE</cp:keywords>
  <cp:lastModifiedBy>Steve Marston (TMS)</cp:lastModifiedBy>
  <cp:revision>5</cp:revision>
  <cp:lastPrinted>2016-12-06T20:36:00Z</cp:lastPrinted>
  <dcterms:created xsi:type="dcterms:W3CDTF">2017-01-30T23:05:00Z</dcterms:created>
  <dcterms:modified xsi:type="dcterms:W3CDTF">2017-01-30T23:24:00Z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941f0374-03e5-472e-84d9-c442859acb5f</vt:lpwstr>
  </property>
  <property fmtid="{D5CDD505-2E9C-101B-9397-08002B2CF9AE}" pid="3" name="xClassification">
    <vt:lpwstr>PUBLIC / NONE</vt:lpwstr>
  </property>
  <property fmtid="{D5CDD505-2E9C-101B-9397-08002B2CF9AE}" pid="4" name="xVisual Markings">
    <vt:lpwstr>No Label</vt:lpwstr>
  </property>
</Properties>
</file>